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862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578D7" w:rsidRPr="00F578D7" w:rsidRDefault="00F578D7" w:rsidP="00F578D7">
      <w:pPr>
        <w:jc w:val="center"/>
        <w:rPr>
          <w:b/>
        </w:rPr>
      </w:pPr>
      <w:r w:rsidRPr="00F578D7">
        <w:rPr>
          <w:b/>
        </w:rPr>
        <w:t>О ВНЕСЕНИИ ИЗМЕНЕНИЙ В СТАТЬЮ 2 ЗАКОНА</w:t>
      </w:r>
    </w:p>
    <w:p w:rsidR="00F578D7" w:rsidRPr="00F578D7" w:rsidRDefault="00F578D7" w:rsidP="00F578D7">
      <w:pPr>
        <w:jc w:val="center"/>
        <w:rPr>
          <w:b/>
        </w:rPr>
      </w:pPr>
      <w:r w:rsidRPr="00F578D7">
        <w:rPr>
          <w:b/>
        </w:rPr>
        <w:t xml:space="preserve">ПРИМОРСКОГО КРАЯ "О ПЕРЕРАСПРЕДЕЛЕНИИ </w:t>
      </w:r>
    </w:p>
    <w:p w:rsidR="00F578D7" w:rsidRPr="00F578D7" w:rsidRDefault="00F578D7" w:rsidP="00F578D7">
      <w:pPr>
        <w:jc w:val="center"/>
        <w:rPr>
          <w:b/>
        </w:rPr>
      </w:pPr>
      <w:r w:rsidRPr="00F578D7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F578D7">
        <w:rPr>
          <w:b/>
        </w:rPr>
        <w:br/>
        <w:t xml:space="preserve">В ОТДЕЛЬНЫЕ ЗАКОНОДАТЕЛЬНЫЕ АКТЫ </w:t>
      </w:r>
    </w:p>
    <w:p w:rsidR="00F578D7" w:rsidRPr="00F578D7" w:rsidRDefault="00F578D7" w:rsidP="00F578D7">
      <w:pPr>
        <w:jc w:val="center"/>
        <w:rPr>
          <w:b/>
        </w:rPr>
      </w:pPr>
      <w:r w:rsidRPr="00F578D7">
        <w:rPr>
          <w:b/>
        </w:rPr>
        <w:t>ПРИМОРСКОГО КРАЯ"</w:t>
      </w:r>
    </w:p>
    <w:p w:rsidR="00F578D7" w:rsidRPr="00F578D7" w:rsidRDefault="00F578D7" w:rsidP="00F578D7">
      <w:pPr>
        <w:ind w:firstLine="709"/>
        <w:jc w:val="both"/>
        <w:rPr>
          <w:b/>
          <w:szCs w:val="28"/>
        </w:rPr>
      </w:pPr>
    </w:p>
    <w:p w:rsidR="00F578D7" w:rsidRPr="00F578D7" w:rsidRDefault="00F578D7" w:rsidP="00F578D7">
      <w:pPr>
        <w:ind w:firstLine="709"/>
        <w:jc w:val="both"/>
        <w:rPr>
          <w:szCs w:val="28"/>
        </w:rPr>
      </w:pPr>
      <w:r w:rsidRPr="00F578D7">
        <w:rPr>
          <w:szCs w:val="28"/>
        </w:rPr>
        <w:t>Принят Законодательным Собранием Приморского края 26 октября 2016 года в первом чтении</w:t>
      </w:r>
    </w:p>
    <w:p w:rsidR="00F578D7" w:rsidRPr="00F578D7" w:rsidRDefault="00F578D7" w:rsidP="00F578D7">
      <w:pPr>
        <w:ind w:firstLine="709"/>
        <w:jc w:val="both"/>
        <w:rPr>
          <w:szCs w:val="28"/>
        </w:rPr>
      </w:pPr>
    </w:p>
    <w:p w:rsidR="00F578D7" w:rsidRPr="00F578D7" w:rsidRDefault="00F578D7" w:rsidP="00F578D7">
      <w:pPr>
        <w:ind w:firstLine="709"/>
        <w:jc w:val="both"/>
        <w:rPr>
          <w:szCs w:val="28"/>
        </w:rPr>
      </w:pPr>
      <w:r w:rsidRPr="00F578D7">
        <w:rPr>
          <w:szCs w:val="28"/>
        </w:rPr>
        <w:t>СТАТЬЯ 1.</w:t>
      </w:r>
    </w:p>
    <w:p w:rsidR="00F578D7" w:rsidRP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78D7">
        <w:rPr>
          <w:bCs/>
          <w:szCs w:val="28"/>
        </w:rPr>
        <w:t xml:space="preserve">Внести в статью 2 Закона Приморского края от 18 ноября 2014 года </w:t>
      </w:r>
      <w:r w:rsidRPr="00F578D7">
        <w:rPr>
          <w:bCs/>
          <w:szCs w:val="28"/>
        </w:rPr>
        <w:br/>
        <w:t xml:space="preserve">№ 497-КЗ </w:t>
      </w:r>
      <w:r w:rsidRPr="00F578D7">
        <w:rPr>
          <w:szCs w:val="28"/>
        </w:rPr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Pr="00F578D7">
        <w:rPr>
          <w:szCs w:val="28"/>
        </w:rPr>
        <w:br/>
        <w:t>в отдельные законодательные акты Приморского края"</w:t>
      </w:r>
      <w:r w:rsidRPr="00F578D7">
        <w:rPr>
          <w:bCs/>
          <w:szCs w:val="28"/>
        </w:rPr>
        <w:t xml:space="preserve"> </w:t>
      </w:r>
      <w:r w:rsidRPr="00F578D7">
        <w:rPr>
          <w:szCs w:val="28"/>
        </w:rPr>
        <w:t xml:space="preserve">(Ведомости Законодательного Собрания Приморского края, 2014, № 96, стр. 54; 2016, </w:t>
      </w:r>
      <w:r w:rsidRPr="00F578D7">
        <w:rPr>
          <w:szCs w:val="28"/>
        </w:rPr>
        <w:br/>
        <w:t>№ 148, стр. 44, № 166, стр. 3)</w:t>
      </w:r>
      <w:r w:rsidRPr="00F578D7">
        <w:rPr>
          <w:bCs/>
          <w:szCs w:val="28"/>
        </w:rPr>
        <w:t xml:space="preserve">  следующие </w:t>
      </w:r>
      <w:r w:rsidRPr="00F578D7">
        <w:rPr>
          <w:szCs w:val="28"/>
        </w:rPr>
        <w:t>изменения:</w:t>
      </w:r>
    </w:p>
    <w:p w:rsidR="00F578D7" w:rsidRP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78D7">
        <w:rPr>
          <w:szCs w:val="28"/>
        </w:rPr>
        <w:t>1)в части 6 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F578D7" w:rsidRP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78D7">
        <w:rPr>
          <w:szCs w:val="28"/>
        </w:rPr>
        <w:t>2)в части 7 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районов";</w:t>
      </w:r>
    </w:p>
    <w:p w:rsidR="00F578D7" w:rsidRP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78D7">
        <w:rPr>
          <w:szCs w:val="28"/>
        </w:rPr>
        <w:t>3)в части 8 слова "поселений, входящих в состав Шкотовского и Надеждинского муниципальных районов," заменить словами "Смоляниновского и Шкотовского городских поселений Шкотовского муниципального района, Шкотовского и Надеждинского муниципальных районов".</w:t>
      </w:r>
    </w:p>
    <w:p w:rsid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78D7" w:rsidRPr="00F578D7" w:rsidRDefault="00F578D7" w:rsidP="00F578D7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F578D7" w:rsidRPr="00F578D7" w:rsidRDefault="00F578D7" w:rsidP="00F578D7">
      <w:pPr>
        <w:ind w:firstLine="709"/>
        <w:jc w:val="both"/>
        <w:rPr>
          <w:szCs w:val="28"/>
        </w:rPr>
      </w:pPr>
      <w:r w:rsidRPr="00F578D7">
        <w:rPr>
          <w:szCs w:val="28"/>
        </w:rPr>
        <w:lastRenderedPageBreak/>
        <w:t>СТАТЬЯ 2.</w:t>
      </w:r>
    </w:p>
    <w:p w:rsidR="00F578D7" w:rsidRPr="00F578D7" w:rsidRDefault="00F578D7" w:rsidP="00F578D7">
      <w:pPr>
        <w:ind w:firstLine="709"/>
        <w:jc w:val="both"/>
        <w:rPr>
          <w:szCs w:val="28"/>
        </w:rPr>
      </w:pPr>
      <w:r w:rsidRPr="00F578D7">
        <w:rPr>
          <w:szCs w:val="28"/>
        </w:rPr>
        <w:t xml:space="preserve">Настоящий Закон вступает в силу с 1 января 2017 года. </w:t>
      </w:r>
    </w:p>
    <w:p w:rsidR="00F578D7" w:rsidRPr="00F578D7" w:rsidRDefault="00F578D7" w:rsidP="00F578D7">
      <w:pPr>
        <w:ind w:firstLine="709"/>
        <w:jc w:val="both"/>
        <w:rPr>
          <w:szCs w:val="28"/>
        </w:rPr>
      </w:pPr>
    </w:p>
    <w:p w:rsidR="00F578D7" w:rsidRPr="00F578D7" w:rsidRDefault="00F578D7" w:rsidP="00F578D7">
      <w:pPr>
        <w:ind w:firstLine="720"/>
        <w:jc w:val="both"/>
        <w:rPr>
          <w:szCs w:val="28"/>
        </w:rPr>
      </w:pPr>
    </w:p>
    <w:p w:rsidR="00F578D7" w:rsidRPr="00F578D7" w:rsidRDefault="00F578D7" w:rsidP="00F578D7">
      <w:pPr>
        <w:ind w:firstLine="720"/>
        <w:jc w:val="both"/>
        <w:rPr>
          <w:szCs w:val="28"/>
        </w:rPr>
      </w:pPr>
    </w:p>
    <w:p w:rsidR="00F578D7" w:rsidRPr="00F578D7" w:rsidRDefault="00F578D7" w:rsidP="00F578D7">
      <w:pPr>
        <w:jc w:val="both"/>
        <w:rPr>
          <w:szCs w:val="28"/>
        </w:rPr>
      </w:pPr>
      <w:r w:rsidRPr="00F578D7">
        <w:t>Губернатор края</w:t>
      </w:r>
      <w:r w:rsidRPr="00F578D7">
        <w:tab/>
      </w:r>
      <w:r w:rsidRPr="00F578D7">
        <w:tab/>
      </w:r>
      <w:r w:rsidRPr="00F578D7">
        <w:tab/>
      </w:r>
      <w:r w:rsidRPr="00F578D7">
        <w:tab/>
      </w:r>
      <w:r w:rsidRPr="00F578D7">
        <w:tab/>
      </w:r>
      <w:r w:rsidRPr="00F578D7">
        <w:tab/>
      </w:r>
      <w:r w:rsidRPr="00F578D7">
        <w:tab/>
        <w:t xml:space="preserve">       В.В. Миклушевский</w:t>
      </w:r>
    </w:p>
    <w:p w:rsidR="00BE0544" w:rsidRDefault="00BE0544"/>
    <w:sectPr w:rsidR="00BE0544" w:rsidSect="00F578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51C" w:rsidRDefault="007A451C">
      <w:r>
        <w:separator/>
      </w:r>
    </w:p>
  </w:endnote>
  <w:endnote w:type="continuationSeparator" w:id="0">
    <w:p w:rsidR="007A451C" w:rsidRDefault="007A4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51C" w:rsidRDefault="007A451C">
      <w:r>
        <w:separator/>
      </w:r>
    </w:p>
  </w:footnote>
  <w:footnote w:type="continuationSeparator" w:id="0">
    <w:p w:rsidR="007A451C" w:rsidRDefault="007A4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8D7" w:rsidRDefault="00F578D7" w:rsidP="00F578D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78D7"/>
    <w:rsid w:val="0003291F"/>
    <w:rsid w:val="00380EE1"/>
    <w:rsid w:val="003B26E7"/>
    <w:rsid w:val="0047435B"/>
    <w:rsid w:val="005A2827"/>
    <w:rsid w:val="007A451C"/>
    <w:rsid w:val="00AB70F9"/>
    <w:rsid w:val="00AC31EC"/>
    <w:rsid w:val="00B14397"/>
    <w:rsid w:val="00BE0544"/>
    <w:rsid w:val="00E34273"/>
    <w:rsid w:val="00E60B2A"/>
    <w:rsid w:val="00F23036"/>
    <w:rsid w:val="00F578D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578D7"/>
    <w:rPr>
      <w:sz w:val="28"/>
    </w:rPr>
  </w:style>
  <w:style w:type="paragraph" w:styleId="a6">
    <w:name w:val="Balloon Text"/>
    <w:basedOn w:val="a"/>
    <w:link w:val="a7"/>
    <w:rsid w:val="00F578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578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2016-10-27T02:28:00Z</cp:lastPrinted>
  <dcterms:created xsi:type="dcterms:W3CDTF">2016-10-27T02:27:00Z</dcterms:created>
  <dcterms:modified xsi:type="dcterms:W3CDTF">2016-10-27T02:28:00Z</dcterms:modified>
</cp:coreProperties>
</file>