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08008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5F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5FAD"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5FAD" w:rsidRPr="00005FAD">
              <w:rPr>
                <w:szCs w:val="28"/>
              </w:rPr>
              <w:t>101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5F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5FAD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8326AE">
              <w:t xml:space="preserve">О патентной системе </w:t>
            </w:r>
            <w:proofErr w:type="spellStart"/>
            <w:proofErr w:type="gramStart"/>
            <w:r w:rsidRPr="008326AE">
              <w:t>налогообло</w:t>
            </w:r>
            <w:r>
              <w:t>-</w:t>
            </w:r>
            <w:r w:rsidRPr="008326AE">
              <w:t>жения</w:t>
            </w:r>
            <w:proofErr w:type="spellEnd"/>
            <w:proofErr w:type="gramEnd"/>
            <w:r w:rsidRPr="008326AE">
              <w:t xml:space="preserve"> на территории Приморского края</w:t>
            </w:r>
            <w:r>
              <w:t>"</w:t>
            </w:r>
          </w:p>
          <w:p w:rsidR="000B3FB2" w:rsidRPr="00005FAD" w:rsidRDefault="000B3FB2" w:rsidP="0094344A">
            <w:pPr>
              <w:ind w:left="-108"/>
              <w:jc w:val="both"/>
            </w:pPr>
          </w:p>
        </w:tc>
      </w:tr>
    </w:tbl>
    <w:p w:rsidR="00005FAD" w:rsidRDefault="00005FAD" w:rsidP="00005FA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05FAD" w:rsidRDefault="00005FAD" w:rsidP="00005FAD">
      <w:pPr>
        <w:pStyle w:val="a3"/>
        <w:tabs>
          <w:tab w:val="clear" w:pos="4153"/>
          <w:tab w:val="clear" w:pos="8306"/>
        </w:tabs>
      </w:pPr>
    </w:p>
    <w:p w:rsidR="00005FAD" w:rsidRDefault="00005FAD" w:rsidP="00005FA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05FAD" w:rsidRDefault="00005FAD" w:rsidP="00005FAD">
      <w:pPr>
        <w:pStyle w:val="a3"/>
        <w:tabs>
          <w:tab w:val="clear" w:pos="4153"/>
          <w:tab w:val="clear" w:pos="8306"/>
        </w:tabs>
      </w:pP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"О внесении изменений в Закон Приморского края "</w:t>
      </w:r>
      <w:r w:rsidRPr="008326AE">
        <w:t>О патентной системе налогообложения на территории Приморского края</w:t>
      </w:r>
      <w:r w:rsidRPr="00F90FA4">
        <w:t>"</w:t>
      </w:r>
      <w:r>
        <w:t xml:space="preserve"> </w:t>
      </w:r>
      <w:r>
        <w:rPr>
          <w:color w:val="000000"/>
          <w:spacing w:val="-5"/>
        </w:rPr>
        <w:t>во втором чтении</w:t>
      </w:r>
      <w:r>
        <w:t>.</w:t>
      </w:r>
    </w:p>
    <w:p w:rsidR="00005FAD" w:rsidRDefault="00005FAD" w:rsidP="00005FA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05FAD" w:rsidRDefault="00005FAD" w:rsidP="00005FA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Pr="00B51E23">
        <w:t>.</w:t>
      </w:r>
      <w:r>
        <w:t>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05FAD" w:rsidRDefault="00005FAD" w:rsidP="00005FA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А.И. Ролик</w:t>
      </w:r>
    </w:p>
    <w:p w:rsidR="00005FAD" w:rsidRDefault="00005FAD" w:rsidP="00005FA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059" w:rsidRDefault="00F47059">
      <w:r>
        <w:separator/>
      </w:r>
    </w:p>
  </w:endnote>
  <w:endnote w:type="continuationSeparator" w:id="0">
    <w:p w:rsidR="00F47059" w:rsidRDefault="00F47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059" w:rsidRDefault="00F47059">
      <w:r>
        <w:separator/>
      </w:r>
    </w:p>
  </w:footnote>
  <w:footnote w:type="continuationSeparator" w:id="0">
    <w:p w:rsidR="00F47059" w:rsidRDefault="00F47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5FAD"/>
    <w:rsid w:val="00005FA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705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05F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2016-11-16T01:27:00Z</cp:lastPrinted>
  <dcterms:created xsi:type="dcterms:W3CDTF">2016-11-16T01:26:00Z</dcterms:created>
  <dcterms:modified xsi:type="dcterms:W3CDTF">2016-11-16T01:28:00Z</dcterms:modified>
</cp:coreProperties>
</file>