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3pt" o:ole="" fillcolor="window">
                  <v:imagedata r:id="rId6" o:title=""/>
                </v:shape>
                <o:OLEObject Type="Embed" ProgID="Word.Picture.8" ShapeID="_x0000_i1025" DrawAspect="Content" ObjectID="_154072880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0143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01432">
              <w:rPr>
                <w:szCs w:val="28"/>
              </w:rPr>
              <w:t>16.11.2016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01432" w:rsidRPr="00B01432">
              <w:rPr>
                <w:szCs w:val="28"/>
              </w:rPr>
              <w:t>104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0143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01432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>
              <w:rPr>
                <w:szCs w:val="28"/>
              </w:rPr>
              <w:t xml:space="preserve">"О внесении изменения в статью 7 Закона Приморского края "О Контрольно-счетной палате </w:t>
            </w:r>
            <w:proofErr w:type="gramStart"/>
            <w:r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морского</w:t>
            </w:r>
            <w:proofErr w:type="gramEnd"/>
            <w:r>
              <w:rPr>
                <w:szCs w:val="28"/>
              </w:rPr>
              <w:t xml:space="preserve"> края"</w:t>
            </w:r>
          </w:p>
          <w:p w:rsidR="000B3FB2" w:rsidRPr="00B01432" w:rsidRDefault="000B3FB2" w:rsidP="0094344A">
            <w:pPr>
              <w:ind w:left="-108"/>
              <w:jc w:val="both"/>
            </w:pPr>
          </w:p>
        </w:tc>
      </w:tr>
    </w:tbl>
    <w:p w:rsidR="00B01432" w:rsidRDefault="00B01432" w:rsidP="00B01432">
      <w:pPr>
        <w:ind w:firstLine="709"/>
      </w:pPr>
      <w:r>
        <w:t>Законодательное Собрание Приморского края</w:t>
      </w:r>
    </w:p>
    <w:p w:rsidR="00B01432" w:rsidRDefault="00B01432" w:rsidP="00B01432"/>
    <w:p w:rsidR="00B01432" w:rsidRDefault="00B01432" w:rsidP="00B01432">
      <w:r>
        <w:t>ПОСТАНОВЛЯЕТ:</w:t>
      </w:r>
    </w:p>
    <w:p w:rsidR="00B01432" w:rsidRDefault="00B01432" w:rsidP="00B01432">
      <w:pPr>
        <w:jc w:val="both"/>
      </w:pPr>
    </w:p>
    <w:p w:rsidR="00B01432" w:rsidRDefault="00B01432" w:rsidP="00B01432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>"О внесении изменения в статью 7 Закона Приморского края "О Контрольно-счетной палате Приморского края"</w:t>
      </w:r>
      <w:r>
        <w:t>.</w:t>
      </w:r>
    </w:p>
    <w:p w:rsidR="00B01432" w:rsidRDefault="00B01432" w:rsidP="00B01432">
      <w:pPr>
        <w:jc w:val="both"/>
      </w:pPr>
    </w:p>
    <w:p w:rsidR="00B01432" w:rsidRDefault="00B01432" w:rsidP="00B01432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B01432" w:rsidRDefault="00B01432" w:rsidP="00B01432">
      <w:pPr>
        <w:pStyle w:val="a3"/>
        <w:tabs>
          <w:tab w:val="clear" w:pos="4153"/>
          <w:tab w:val="clear" w:pos="8306"/>
        </w:tabs>
        <w:jc w:val="both"/>
      </w:pPr>
    </w:p>
    <w:p w:rsidR="00B01432" w:rsidRDefault="00B01432" w:rsidP="00B01432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B01432" w:rsidRDefault="00B01432" w:rsidP="00B01432">
      <w:pPr>
        <w:jc w:val="both"/>
      </w:pPr>
      <w:bookmarkStart w:id="0" w:name="_GoBack"/>
      <w:bookmarkEnd w:id="0"/>
    </w:p>
    <w:p w:rsidR="00B01432" w:rsidRDefault="00B01432" w:rsidP="00B01432">
      <w:pPr>
        <w:jc w:val="both"/>
      </w:pPr>
    </w:p>
    <w:p w:rsidR="00B01432" w:rsidRDefault="00B01432" w:rsidP="00B01432">
      <w:pPr>
        <w:jc w:val="both"/>
      </w:pPr>
    </w:p>
    <w:p w:rsidR="00B01432" w:rsidRDefault="00B01432" w:rsidP="00B01432">
      <w:pPr>
        <w:jc w:val="both"/>
      </w:pPr>
      <w:r>
        <w:t>Председатель</w:t>
      </w:r>
    </w:p>
    <w:p w:rsidR="00B01432" w:rsidRDefault="00B01432" w:rsidP="00B01432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А.И. Ролик</w:t>
      </w:r>
    </w:p>
    <w:p w:rsidR="00B01432" w:rsidRDefault="00B01432" w:rsidP="00B01432"/>
    <w:p w:rsidR="00B01432" w:rsidRDefault="00B01432" w:rsidP="00B01432"/>
    <w:p w:rsidR="00B01432" w:rsidRDefault="00B01432" w:rsidP="00B01432"/>
    <w:p w:rsidR="00B01432" w:rsidRDefault="00B01432" w:rsidP="00B01432"/>
    <w:p w:rsidR="00B01432" w:rsidRDefault="00B01432" w:rsidP="00B0143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DC9" w:rsidRDefault="00912DC9">
      <w:r>
        <w:separator/>
      </w:r>
    </w:p>
  </w:endnote>
  <w:endnote w:type="continuationSeparator" w:id="0">
    <w:p w:rsidR="00912DC9" w:rsidRDefault="00912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DC9" w:rsidRDefault="00912DC9">
      <w:r>
        <w:separator/>
      </w:r>
    </w:p>
  </w:footnote>
  <w:footnote w:type="continuationSeparator" w:id="0">
    <w:p w:rsidR="00912DC9" w:rsidRDefault="00912D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143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12DC9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01432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2016-11-15T05:27:00Z</cp:lastPrinted>
  <dcterms:created xsi:type="dcterms:W3CDTF">2016-11-15T05:26:00Z</dcterms:created>
  <dcterms:modified xsi:type="dcterms:W3CDTF">2016-11-15T05:27:00Z</dcterms:modified>
</cp:coreProperties>
</file>