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0C52CE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34770A" w:rsidRDefault="00BB4C25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D41553">
                          <w:rPr>
                            <w:sz w:val="20"/>
                          </w:rPr>
                          <w:t xml:space="preserve">подготовлен </w:t>
                        </w:r>
                        <w:r w:rsidR="00DE3A1E">
                          <w:rPr>
                            <w:sz w:val="20"/>
                          </w:rPr>
                          <w:t>комитетом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DE3A1E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BB4C25" w:rsidRDefault="00DE3A1E" w:rsidP="0034770A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1356B" w:rsidRDefault="0051356B" w:rsidP="0051356B">
      <w:pPr>
        <w:jc w:val="center"/>
        <w:rPr>
          <w:b/>
        </w:rPr>
      </w:pPr>
      <w:r w:rsidRPr="0051356B">
        <w:rPr>
          <w:b/>
        </w:rPr>
        <w:t xml:space="preserve">О ВНЕСЕНИИ ИЗМЕНЕНИЙ В ЗАКОН ПРИМОРСКОГО КРАЯ </w:t>
      </w:r>
      <w:r>
        <w:rPr>
          <w:b/>
        </w:rPr>
        <w:br/>
      </w:r>
      <w:r w:rsidRPr="0051356B">
        <w:rPr>
          <w:b/>
        </w:rPr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</w:t>
      </w:r>
    </w:p>
    <w:p w:rsidR="00121E93" w:rsidRDefault="0051356B" w:rsidP="0051356B">
      <w:pPr>
        <w:jc w:val="center"/>
        <w:rPr>
          <w:b/>
        </w:rPr>
      </w:pPr>
      <w:r w:rsidRPr="0051356B">
        <w:rPr>
          <w:b/>
        </w:rPr>
        <w:t>В ПРИМОРСКОМ КРАЕ"</w:t>
      </w:r>
    </w:p>
    <w:p w:rsidR="0028317F" w:rsidRPr="00121E93" w:rsidRDefault="0028317F" w:rsidP="00121E93">
      <w:pPr>
        <w:jc w:val="center"/>
        <w:rPr>
          <w:b/>
        </w:rPr>
      </w:pPr>
    </w:p>
    <w:p w:rsidR="00121E93" w:rsidRDefault="0028317F" w:rsidP="008B5FB2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DB727F">
        <w:t xml:space="preserve"> </w:t>
      </w:r>
      <w:r w:rsidR="002220E8">
        <w:t xml:space="preserve">26 октября 2016 года </w:t>
      </w:r>
      <w:r w:rsidR="003E68C3">
        <w:t>в первом чтении</w:t>
      </w:r>
    </w:p>
    <w:p w:rsidR="003E68C3" w:rsidRDefault="003E68C3" w:rsidP="003E68C3">
      <w:pPr>
        <w:ind w:firstLine="709"/>
        <w:jc w:val="both"/>
      </w:pPr>
      <w:proofErr w:type="gramStart"/>
      <w:r w:rsidRPr="003E68C3">
        <w:t>Принят</w:t>
      </w:r>
      <w:proofErr w:type="gramEnd"/>
      <w:r w:rsidRPr="003E68C3">
        <w:t xml:space="preserve"> Законодательным Собранием Приморского края</w:t>
      </w:r>
    </w:p>
    <w:p w:rsidR="00121E93" w:rsidRDefault="00121E93" w:rsidP="00121E93"/>
    <w:p w:rsidR="00F32CA5" w:rsidRDefault="00121E93" w:rsidP="0051356B">
      <w:pPr>
        <w:ind w:left="2127" w:hanging="1418"/>
        <w:jc w:val="both"/>
      </w:pPr>
      <w:r>
        <w:t>СТАТЬЯ 1.</w:t>
      </w:r>
    </w:p>
    <w:p w:rsidR="00815F79" w:rsidRDefault="00F32CA5" w:rsidP="00B63D12">
      <w:pPr>
        <w:ind w:firstLine="709"/>
        <w:jc w:val="both"/>
      </w:pPr>
      <w:r>
        <w:t xml:space="preserve">Внести в </w:t>
      </w:r>
      <w:r w:rsidR="00AD6C66">
        <w:t>Закон</w:t>
      </w:r>
      <w:r>
        <w:t xml:space="preserve"> Приморского края от </w:t>
      </w:r>
      <w:r w:rsidR="00AD6C66">
        <w:t>3 июня 2014</w:t>
      </w:r>
      <w:r>
        <w:t xml:space="preserve"> года </w:t>
      </w:r>
      <w:r w:rsidR="00CD00DB">
        <w:t>№ 429-</w:t>
      </w:r>
      <w:proofErr w:type="spellStart"/>
      <w:r w:rsidR="00CD00DB">
        <w:t>КЗ</w:t>
      </w:r>
      <w:proofErr w:type="spellEnd"/>
      <w:r w:rsidR="00CD00DB">
        <w:t xml:space="preserve"> </w:t>
      </w:r>
      <w:r w:rsidR="002220E8">
        <w:br/>
      </w:r>
      <w:bookmarkStart w:id="0" w:name="_GoBack"/>
      <w:bookmarkEnd w:id="0"/>
      <w:r w:rsidR="00962C46">
        <w:t xml:space="preserve">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</w:t>
      </w:r>
      <w:r w:rsidR="00B63D12">
        <w:t>в такой реестр в П</w:t>
      </w:r>
      <w:r w:rsidR="00962C46">
        <w:t>риморском крае</w:t>
      </w:r>
      <w:r w:rsidR="00B63D12">
        <w:t xml:space="preserve">" </w:t>
      </w:r>
      <w:r>
        <w:t>(Ведомости Законодательного Собрания Приморского края</w:t>
      </w:r>
      <w:r w:rsidR="005119CB">
        <w:t>,</w:t>
      </w:r>
      <w:r w:rsidR="00B63D12">
        <w:t xml:space="preserve"> </w:t>
      </w:r>
      <w:r w:rsidR="00B63D12" w:rsidRPr="00B63D12">
        <w:t xml:space="preserve">2014, </w:t>
      </w:r>
      <w:r w:rsidR="000C056F">
        <w:t>№</w:t>
      </w:r>
      <w:r w:rsidR="00B63D12" w:rsidRPr="00B63D12">
        <w:t xml:space="preserve"> 81, с</w:t>
      </w:r>
      <w:r w:rsidR="00E4014A">
        <w:t>тр. 15</w:t>
      </w:r>
      <w:r>
        <w:t>) следующие изменения:</w:t>
      </w:r>
    </w:p>
    <w:p w:rsidR="00845581" w:rsidRDefault="000C056F" w:rsidP="004A4576">
      <w:pPr>
        <w:ind w:firstLine="709"/>
        <w:jc w:val="both"/>
      </w:pPr>
      <w:r>
        <w:t xml:space="preserve">1)в части 1 статьи 2 слова </w:t>
      </w:r>
      <w:r w:rsidR="004A4576">
        <w:t>"</w:t>
      </w:r>
      <w:r w:rsidR="000143B6">
        <w:t>подпунктами 1-</w:t>
      </w:r>
      <w:r w:rsidR="004A4576" w:rsidRPr="004A4576">
        <w:t>3, 5 пункта 1</w:t>
      </w:r>
      <w:r w:rsidR="004A4576">
        <w:t xml:space="preserve">" заменить словами </w:t>
      </w:r>
      <w:r w:rsidR="001B3E83">
        <w:t>"</w:t>
      </w:r>
      <w:r w:rsidR="004A4576" w:rsidRPr="004A4576">
        <w:t>подпунктами 1</w:t>
      </w:r>
      <w:r w:rsidR="001B3E83">
        <w:t>, 2,</w:t>
      </w:r>
      <w:r w:rsidR="004A4576" w:rsidRPr="004A4576">
        <w:t xml:space="preserve"> 5 пункта 1</w:t>
      </w:r>
      <w:r w:rsidR="001B3E83">
        <w:t>";</w:t>
      </w:r>
    </w:p>
    <w:p w:rsidR="001B3E83" w:rsidRDefault="001B3E83" w:rsidP="004A4576">
      <w:pPr>
        <w:ind w:firstLine="709"/>
        <w:jc w:val="both"/>
      </w:pPr>
      <w:r>
        <w:t xml:space="preserve">2)в </w:t>
      </w:r>
      <w:proofErr w:type="gramStart"/>
      <w:r>
        <w:t>абзаце</w:t>
      </w:r>
      <w:proofErr w:type="gramEnd"/>
      <w:r>
        <w:t xml:space="preserve"> втором части 3 статьи 3 слова </w:t>
      </w:r>
      <w:r w:rsidR="00A65B6F">
        <w:t>"</w:t>
      </w:r>
      <w:r w:rsidR="00A65B6F" w:rsidRPr="00A65B6F">
        <w:t>в Едином государственном реестре прав на недвижимое имущество и сделок с ним</w:t>
      </w:r>
      <w:r w:rsidR="00A65B6F">
        <w:t xml:space="preserve">" заменить словами </w:t>
      </w:r>
      <w:r w:rsidR="000D44E4">
        <w:br/>
      </w:r>
      <w:r w:rsidR="00A65B6F">
        <w:t>"</w:t>
      </w:r>
      <w:r w:rsidR="00A65B6F" w:rsidRPr="00A65B6F">
        <w:t>в Едином государственном реестре недвижимо</w:t>
      </w:r>
      <w:r w:rsidR="00A85D97">
        <w:t xml:space="preserve">сти"; </w:t>
      </w:r>
    </w:p>
    <w:p w:rsidR="00A85D97" w:rsidRDefault="00A85D97" w:rsidP="004A4576">
      <w:pPr>
        <w:ind w:firstLine="709"/>
        <w:jc w:val="both"/>
      </w:pPr>
      <w:proofErr w:type="gramStart"/>
      <w:r>
        <w:t>3)</w:t>
      </w:r>
      <w:r w:rsidR="001D0639">
        <w:t>в пункте 2 части 3 статьи 4 слова "</w:t>
      </w:r>
      <w:r w:rsidR="001D0639" w:rsidRPr="001D0639">
        <w:t>в территориальный орган федерального органа исполнительной власти, осуществляющего функции по государственной регистрации прав на недвижимое имущество и сделок с ним</w:t>
      </w:r>
      <w:r w:rsidR="00617801">
        <w:t>" заменить словами "в территориальный орган</w:t>
      </w:r>
      <w:r w:rsidR="00617801" w:rsidRPr="00617801">
        <w:t xml:space="preserve">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</w:t>
      </w:r>
      <w:proofErr w:type="gramEnd"/>
      <w:r w:rsidR="00617801" w:rsidRPr="00617801">
        <w:t xml:space="preserve"> Едином государственном </w:t>
      </w:r>
      <w:proofErr w:type="gramStart"/>
      <w:r w:rsidR="00617801" w:rsidRPr="00617801">
        <w:t>реестре</w:t>
      </w:r>
      <w:proofErr w:type="gramEnd"/>
      <w:r w:rsidR="00617801" w:rsidRPr="00617801">
        <w:t xml:space="preserve"> недвижимости, или </w:t>
      </w:r>
      <w:r w:rsidR="00A32BCF">
        <w:t>в подведомственное ему государственное бюджетное учреждение, наделенное</w:t>
      </w:r>
      <w:r w:rsidR="00617801" w:rsidRPr="00617801">
        <w:t xml:space="preserve"> соответствующими полномочиями в соответствии с решением такого органа</w:t>
      </w:r>
      <w:r w:rsidR="00A32BCF">
        <w:t>".</w:t>
      </w:r>
    </w:p>
    <w:p w:rsidR="00A32BCF" w:rsidRDefault="00A32BCF" w:rsidP="004A4576">
      <w:pPr>
        <w:ind w:firstLine="709"/>
        <w:jc w:val="both"/>
      </w:pPr>
    </w:p>
    <w:p w:rsidR="002220E8" w:rsidRDefault="002220E8" w:rsidP="005B2991">
      <w:pPr>
        <w:ind w:firstLine="709"/>
      </w:pPr>
    </w:p>
    <w:p w:rsidR="002220E8" w:rsidRDefault="002220E8" w:rsidP="005B2991">
      <w:pPr>
        <w:ind w:firstLine="709"/>
      </w:pPr>
    </w:p>
    <w:p w:rsidR="002220E8" w:rsidRDefault="002220E8" w:rsidP="005B2991">
      <w:pPr>
        <w:ind w:firstLine="709"/>
      </w:pPr>
    </w:p>
    <w:p w:rsidR="002220E8" w:rsidRDefault="002220E8" w:rsidP="005B2991">
      <w:pPr>
        <w:ind w:firstLine="709"/>
      </w:pPr>
    </w:p>
    <w:p w:rsidR="002220E8" w:rsidRDefault="002220E8" w:rsidP="005B2991">
      <w:pPr>
        <w:ind w:firstLine="709"/>
      </w:pPr>
    </w:p>
    <w:p w:rsidR="002220E8" w:rsidRDefault="002220E8" w:rsidP="005B2991">
      <w:pPr>
        <w:ind w:firstLine="709"/>
      </w:pPr>
    </w:p>
    <w:p w:rsidR="002220E8" w:rsidRDefault="002220E8" w:rsidP="005B2991">
      <w:pPr>
        <w:ind w:firstLine="709"/>
      </w:pPr>
    </w:p>
    <w:p w:rsidR="00845581" w:rsidRDefault="00845581" w:rsidP="005B2991">
      <w:pPr>
        <w:ind w:firstLine="709"/>
      </w:pPr>
      <w:r>
        <w:lastRenderedPageBreak/>
        <w:t>СТАТЬЯ 2</w:t>
      </w:r>
      <w:r w:rsidR="00B61436">
        <w:t>.</w:t>
      </w:r>
    </w:p>
    <w:p w:rsidR="00C50054" w:rsidRDefault="00121E93" w:rsidP="005B2991">
      <w:pPr>
        <w:ind w:firstLine="709"/>
        <w:jc w:val="both"/>
      </w:pPr>
      <w:r>
        <w:t>Настоящий Закон вступает в силу с</w:t>
      </w:r>
      <w:r w:rsidR="00D20C7F">
        <w:t>о дня</w:t>
      </w:r>
      <w:r w:rsidR="00845581">
        <w:t xml:space="preserve"> </w:t>
      </w:r>
      <w:r w:rsidR="00464CDA">
        <w:t>его официального опубликования</w:t>
      </w:r>
      <w:r w:rsidR="00FA4764">
        <w:t>,</w:t>
      </w:r>
      <w:r w:rsidR="00464CDA">
        <w:t xml:space="preserve"> </w:t>
      </w:r>
      <w:r w:rsidR="00D16C72">
        <w:t>за исключением</w:t>
      </w:r>
      <w:r w:rsidR="00C50054">
        <w:t xml:space="preserve"> </w:t>
      </w:r>
      <w:r w:rsidR="00FA4764">
        <w:t>пунктов 2 и 3 статьи 1 настоящего Закона, которые</w:t>
      </w:r>
      <w:r w:rsidR="00D20C7F" w:rsidRPr="00D20C7F">
        <w:t xml:space="preserve"> </w:t>
      </w:r>
      <w:r w:rsidR="00FA4764">
        <w:t>вступают в силу с 1 января 2017 года.</w:t>
      </w:r>
    </w:p>
    <w:p w:rsidR="00121E93" w:rsidRDefault="00121E93" w:rsidP="00121E93"/>
    <w:p w:rsidR="002220E8" w:rsidRDefault="002220E8" w:rsidP="00121E93"/>
    <w:p w:rsidR="00626280" w:rsidRDefault="00626280" w:rsidP="00121E93"/>
    <w:p w:rsidR="00BE0544" w:rsidRDefault="00121E93" w:rsidP="00121E93">
      <w:r>
        <w:t xml:space="preserve">Губернатор края 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93582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C25" w:rsidRDefault="00BB4C25">
      <w:r>
        <w:separator/>
      </w:r>
    </w:p>
  </w:endnote>
  <w:endnote w:type="continuationSeparator" w:id="0">
    <w:p w:rsidR="00BB4C25" w:rsidRDefault="00BB4C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C25" w:rsidRDefault="00BB4C25">
      <w:r>
        <w:separator/>
      </w:r>
    </w:p>
  </w:footnote>
  <w:footnote w:type="continuationSeparator" w:id="0">
    <w:p w:rsidR="00BB4C25" w:rsidRDefault="00BB4C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17F" w:rsidRDefault="00935824" w:rsidP="0028317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2220E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4C25"/>
    <w:rsid w:val="00001AF1"/>
    <w:rsid w:val="0000502B"/>
    <w:rsid w:val="000143B6"/>
    <w:rsid w:val="0003291F"/>
    <w:rsid w:val="00045A9E"/>
    <w:rsid w:val="00061D15"/>
    <w:rsid w:val="00063015"/>
    <w:rsid w:val="00095C17"/>
    <w:rsid w:val="00096FA1"/>
    <w:rsid w:val="000A05BF"/>
    <w:rsid w:val="000C056F"/>
    <w:rsid w:val="000C52CE"/>
    <w:rsid w:val="000D44E4"/>
    <w:rsid w:val="000D7212"/>
    <w:rsid w:val="000F4B4A"/>
    <w:rsid w:val="00121E93"/>
    <w:rsid w:val="00132310"/>
    <w:rsid w:val="001B3E83"/>
    <w:rsid w:val="001D0639"/>
    <w:rsid w:val="001D1760"/>
    <w:rsid w:val="0020468E"/>
    <w:rsid w:val="002220E8"/>
    <w:rsid w:val="002306C3"/>
    <w:rsid w:val="002425DF"/>
    <w:rsid w:val="0028317F"/>
    <w:rsid w:val="00303A92"/>
    <w:rsid w:val="003208EC"/>
    <w:rsid w:val="00341711"/>
    <w:rsid w:val="0034770A"/>
    <w:rsid w:val="003B26E7"/>
    <w:rsid w:val="003E68C3"/>
    <w:rsid w:val="003F04F5"/>
    <w:rsid w:val="004168E8"/>
    <w:rsid w:val="00464CDA"/>
    <w:rsid w:val="00467283"/>
    <w:rsid w:val="0047435B"/>
    <w:rsid w:val="004A4576"/>
    <w:rsid w:val="004A5D5A"/>
    <w:rsid w:val="005119CB"/>
    <w:rsid w:val="0051356B"/>
    <w:rsid w:val="005676F8"/>
    <w:rsid w:val="00574E85"/>
    <w:rsid w:val="005A2827"/>
    <w:rsid w:val="005B2991"/>
    <w:rsid w:val="00617801"/>
    <w:rsid w:val="00626280"/>
    <w:rsid w:val="006915DA"/>
    <w:rsid w:val="006B1066"/>
    <w:rsid w:val="006D3697"/>
    <w:rsid w:val="006D7F43"/>
    <w:rsid w:val="006E1C09"/>
    <w:rsid w:val="00743693"/>
    <w:rsid w:val="00776A4E"/>
    <w:rsid w:val="00815F79"/>
    <w:rsid w:val="00845581"/>
    <w:rsid w:val="008618DB"/>
    <w:rsid w:val="00894641"/>
    <w:rsid w:val="008B5FB2"/>
    <w:rsid w:val="008D6EC3"/>
    <w:rsid w:val="0091366C"/>
    <w:rsid w:val="00935824"/>
    <w:rsid w:val="00962C46"/>
    <w:rsid w:val="00967442"/>
    <w:rsid w:val="00980A92"/>
    <w:rsid w:val="00985C6D"/>
    <w:rsid w:val="00A32BCF"/>
    <w:rsid w:val="00A65B6F"/>
    <w:rsid w:val="00A85D97"/>
    <w:rsid w:val="00A947C8"/>
    <w:rsid w:val="00AB70F9"/>
    <w:rsid w:val="00AC31EC"/>
    <w:rsid w:val="00AD6C66"/>
    <w:rsid w:val="00B032CD"/>
    <w:rsid w:val="00B61436"/>
    <w:rsid w:val="00B63D12"/>
    <w:rsid w:val="00BB4C25"/>
    <w:rsid w:val="00BE0544"/>
    <w:rsid w:val="00C50054"/>
    <w:rsid w:val="00C838BE"/>
    <w:rsid w:val="00C86A6A"/>
    <w:rsid w:val="00C9702B"/>
    <w:rsid w:val="00CD00DB"/>
    <w:rsid w:val="00D16C72"/>
    <w:rsid w:val="00D20C7F"/>
    <w:rsid w:val="00D215C3"/>
    <w:rsid w:val="00D41553"/>
    <w:rsid w:val="00D611CC"/>
    <w:rsid w:val="00DB727F"/>
    <w:rsid w:val="00DE3A1E"/>
    <w:rsid w:val="00E34273"/>
    <w:rsid w:val="00E369D3"/>
    <w:rsid w:val="00E4014A"/>
    <w:rsid w:val="00E52202"/>
    <w:rsid w:val="00E72CFC"/>
    <w:rsid w:val="00E87DB5"/>
    <w:rsid w:val="00EE7AC1"/>
    <w:rsid w:val="00F32CA5"/>
    <w:rsid w:val="00F8038C"/>
    <w:rsid w:val="00FA4764"/>
    <w:rsid w:val="00FB4C25"/>
    <w:rsid w:val="00FC2C0D"/>
    <w:rsid w:val="00FC677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8317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079198-FF81-4FCF-9458-21C82C55D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1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2016-11-01T06:02:00Z</cp:lastPrinted>
  <dcterms:created xsi:type="dcterms:W3CDTF">2016-10-13T02:09:00Z</dcterms:created>
  <dcterms:modified xsi:type="dcterms:W3CDTF">2016-11-01T06:02:00Z</dcterms:modified>
</cp:coreProperties>
</file>