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Pr="00F64129" w:rsidRDefault="00F64129" w:rsidP="006D5D34">
            <w:pPr>
              <w:jc w:val="both"/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6D5D34">
              <w:rPr>
                <w:sz w:val="20"/>
              </w:rPr>
              <w:t>подготовлен комитетом Законодательного Собрания</w:t>
            </w:r>
            <w:r w:rsidRPr="00F64129">
              <w:rPr>
                <w:sz w:val="20"/>
              </w:rPr>
              <w:t xml:space="preserve"> </w:t>
            </w:r>
            <w:r w:rsidR="006D5D34">
              <w:rPr>
                <w:sz w:val="20"/>
              </w:rPr>
              <w:t xml:space="preserve">по региональной политике и законности 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 xml:space="preserve">СТАТЬЮ </w:t>
      </w:r>
      <w:r w:rsidR="00DD053E" w:rsidRPr="00B23346">
        <w:rPr>
          <w:b/>
        </w:rPr>
        <w:t>2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Pr="00B23346" w:rsidRDefault="00395F05" w:rsidP="00F64129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434825">
        <w:rPr>
          <w:szCs w:val="28"/>
        </w:rPr>
        <w:t>26 октября 2016 года в первом чтении</w:t>
      </w:r>
    </w:p>
    <w:p w:rsidR="00395F05" w:rsidRDefault="00170C7F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F75E4A" w:rsidRPr="00B23346">
        <w:rPr>
          <w:bCs/>
        </w:rPr>
        <w:t>2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A2479F" w:rsidRPr="00B23346">
        <w:t>)</w:t>
      </w:r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следующие </w:t>
      </w:r>
      <w:r w:rsidR="007151F5" w:rsidRPr="00B23346">
        <w:t>изменения</w:t>
      </w:r>
      <w:r w:rsidR="00DD053E" w:rsidRPr="00B23346">
        <w:t>:</w:t>
      </w:r>
      <w:proofErr w:type="gramEnd"/>
    </w:p>
    <w:p w:rsidR="0016411E" w:rsidRPr="0016411E" w:rsidRDefault="0016411E" w:rsidP="001641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1)в части 1: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а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6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б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19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в</w:t>
      </w:r>
      <w:proofErr w:type="gramStart"/>
      <w:r w:rsidRPr="0016411E">
        <w:rPr>
          <w:szCs w:val="28"/>
        </w:rPr>
        <w:t>)</w:t>
      </w:r>
      <w:r w:rsidRPr="0016411E">
        <w:rPr>
          <w:szCs w:val="28"/>
          <w:lang w:eastAsia="en-US"/>
        </w:rPr>
        <w:t>п</w:t>
      </w:r>
      <w:proofErr w:type="gramEnd"/>
      <w:r w:rsidRPr="0016411E">
        <w:rPr>
          <w:szCs w:val="28"/>
          <w:lang w:eastAsia="en-US"/>
        </w:rPr>
        <w:t>ункт 20 признать утратившим силу;</w:t>
      </w:r>
    </w:p>
    <w:p w:rsidR="0016411E" w:rsidRPr="0016411E" w:rsidRDefault="0016411E" w:rsidP="001641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2)в части 3: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а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4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б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6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в</w:t>
      </w:r>
      <w:proofErr w:type="gramStart"/>
      <w:r w:rsidRPr="0016411E">
        <w:rPr>
          <w:szCs w:val="28"/>
        </w:rPr>
        <w:t>)</w:t>
      </w:r>
      <w:r w:rsidRPr="0016411E">
        <w:rPr>
          <w:szCs w:val="28"/>
          <w:lang w:eastAsia="en-US"/>
        </w:rPr>
        <w:t>п</w:t>
      </w:r>
      <w:proofErr w:type="gramEnd"/>
      <w:r w:rsidRPr="0016411E">
        <w:rPr>
          <w:szCs w:val="28"/>
          <w:lang w:eastAsia="en-US"/>
        </w:rPr>
        <w:t>ункт 19 признать утратившим силу;</w:t>
      </w:r>
    </w:p>
    <w:p w:rsidR="0016411E" w:rsidRPr="0016411E" w:rsidRDefault="00A00FE6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</w:rPr>
        <w:t>г</w:t>
      </w:r>
      <w:proofErr w:type="gramStart"/>
      <w:r w:rsidR="0016411E" w:rsidRPr="0016411E">
        <w:rPr>
          <w:szCs w:val="28"/>
        </w:rPr>
        <w:t>)</w:t>
      </w:r>
      <w:r w:rsidR="0016411E" w:rsidRPr="0016411E">
        <w:rPr>
          <w:szCs w:val="28"/>
          <w:lang w:eastAsia="en-US"/>
        </w:rPr>
        <w:t>п</w:t>
      </w:r>
      <w:proofErr w:type="gramEnd"/>
      <w:r w:rsidR="0016411E" w:rsidRPr="0016411E">
        <w:rPr>
          <w:szCs w:val="28"/>
          <w:lang w:eastAsia="en-US"/>
        </w:rPr>
        <w:t>ункт 20 признать утратившим силу;</w:t>
      </w:r>
    </w:p>
    <w:p w:rsid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F67CEA">
        <w:rPr>
          <w:szCs w:val="28"/>
        </w:rPr>
        <w:t>)в части 6</w:t>
      </w:r>
      <w:r>
        <w:rPr>
          <w:szCs w:val="28"/>
        </w:rPr>
        <w:t>:</w:t>
      </w:r>
      <w:r w:rsidRPr="00F67CEA">
        <w:rPr>
          <w:szCs w:val="28"/>
        </w:rPr>
        <w:t xml:space="preserve"> </w:t>
      </w:r>
    </w:p>
    <w:p w:rsid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F67CEA">
        <w:rPr>
          <w:szCs w:val="28"/>
        </w:rPr>
        <w:t xml:space="preserve">"поселений, входящих в состав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Надеждинского</w:t>
      </w:r>
      <w:proofErr w:type="spellEnd"/>
      <w:r w:rsidRPr="00F67CEA">
        <w:rPr>
          <w:szCs w:val="28"/>
        </w:rPr>
        <w:t xml:space="preserve"> муниципальных районов," заменить словами "</w:t>
      </w:r>
      <w:proofErr w:type="spellStart"/>
      <w:r w:rsidRPr="00F67CEA">
        <w:rPr>
          <w:szCs w:val="28"/>
        </w:rPr>
        <w:t>Смоляниновского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городских поселений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муниципального района,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Надеждинского</w:t>
      </w:r>
      <w:proofErr w:type="spellEnd"/>
      <w:r w:rsidRPr="00F67CEA">
        <w:rPr>
          <w:szCs w:val="28"/>
        </w:rPr>
        <w:t xml:space="preserve"> муниципальных районов";</w:t>
      </w:r>
    </w:p>
    <w:p w:rsidR="00F67CEA" w:rsidRP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"распоряжению земельными участками" заменить словами "предоставлению земельных участков";</w:t>
      </w:r>
    </w:p>
    <w:p w:rsid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F67CEA">
        <w:rPr>
          <w:szCs w:val="28"/>
        </w:rPr>
        <w:t>)в части 7</w:t>
      </w:r>
      <w:r>
        <w:rPr>
          <w:szCs w:val="28"/>
        </w:rPr>
        <w:t>:</w:t>
      </w:r>
    </w:p>
    <w:p w:rsidR="00F67CEA" w:rsidRDefault="00774F8B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F67CEA" w:rsidRPr="00F67CEA">
        <w:rPr>
          <w:szCs w:val="28"/>
        </w:rPr>
        <w:t>с</w:t>
      </w:r>
      <w:proofErr w:type="gramEnd"/>
      <w:r w:rsidR="00F67CEA" w:rsidRPr="00F67CEA">
        <w:rPr>
          <w:szCs w:val="28"/>
        </w:rPr>
        <w:t xml:space="preserve">лова "поселений, входящих в состав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районов," заменить словами "</w:t>
      </w:r>
      <w:proofErr w:type="spellStart"/>
      <w:r w:rsidR="00F67CEA" w:rsidRPr="00F67CEA">
        <w:rPr>
          <w:szCs w:val="28"/>
        </w:rPr>
        <w:t>Смоляниновского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lastRenderedPageBreak/>
        <w:t>Шкотовского</w:t>
      </w:r>
      <w:proofErr w:type="spellEnd"/>
      <w:r w:rsidR="00F67CEA" w:rsidRPr="00F67CEA">
        <w:rPr>
          <w:szCs w:val="28"/>
        </w:rPr>
        <w:t xml:space="preserve"> городских поселений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муниципального района,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районов";</w:t>
      </w:r>
    </w:p>
    <w:p w:rsidR="00774F8B" w:rsidRPr="00F67CEA" w:rsidRDefault="00774F8B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"распоряжения земельными участками" заменить словами "предоставления земельных участков";</w:t>
      </w:r>
    </w:p>
    <w:p w:rsidR="00774F8B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F67CEA">
        <w:rPr>
          <w:szCs w:val="28"/>
        </w:rPr>
        <w:t>)в части 8</w:t>
      </w:r>
      <w:r w:rsidR="00774F8B">
        <w:rPr>
          <w:szCs w:val="28"/>
        </w:rPr>
        <w:t>:</w:t>
      </w:r>
    </w:p>
    <w:p w:rsidR="00F67CEA" w:rsidRDefault="00774F8B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F67CEA" w:rsidRPr="00F67CEA">
        <w:rPr>
          <w:szCs w:val="28"/>
        </w:rPr>
        <w:t>с</w:t>
      </w:r>
      <w:proofErr w:type="gramEnd"/>
      <w:r w:rsidR="00F67CEA" w:rsidRPr="00F67CEA">
        <w:rPr>
          <w:szCs w:val="28"/>
        </w:rPr>
        <w:t xml:space="preserve">лова "поселений, входящих в состав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районов," заменить словами "</w:t>
      </w:r>
      <w:proofErr w:type="spellStart"/>
      <w:r w:rsidR="00F67CEA" w:rsidRPr="00F67CEA">
        <w:rPr>
          <w:szCs w:val="28"/>
        </w:rPr>
        <w:t>Смоляниновского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городских поселений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муниципального района,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</w:t>
      </w:r>
      <w:r>
        <w:rPr>
          <w:szCs w:val="28"/>
        </w:rPr>
        <w:t>динского</w:t>
      </w:r>
      <w:proofErr w:type="spellEnd"/>
      <w:r>
        <w:rPr>
          <w:szCs w:val="28"/>
        </w:rPr>
        <w:t xml:space="preserve"> муниципальных районов";</w:t>
      </w:r>
    </w:p>
    <w:p w:rsidR="00774F8B" w:rsidRPr="00F67CEA" w:rsidRDefault="00774F8B" w:rsidP="00774F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"распоряжению земельными участками" заменить словами "предоставлению земельных участков";</w:t>
      </w:r>
    </w:p>
    <w:p w:rsidR="0016411E" w:rsidRPr="0016411E" w:rsidRDefault="0029032C" w:rsidP="0016411E">
      <w:pPr>
        <w:pStyle w:val="ConsPlusNormal"/>
        <w:ind w:firstLine="709"/>
        <w:jc w:val="both"/>
      </w:pPr>
      <w:r>
        <w:t>6</w:t>
      </w:r>
      <w:r w:rsidR="0016411E">
        <w:t>)</w:t>
      </w:r>
      <w:r w:rsidR="0016411E" w:rsidRPr="0016411E">
        <w:t>часть 11 признать утратившей силу.</w:t>
      </w:r>
    </w:p>
    <w:p w:rsidR="004E6FC5" w:rsidRPr="00B23346" w:rsidRDefault="004E6FC5" w:rsidP="00F64129">
      <w:pPr>
        <w:pStyle w:val="ConsPlusNormal"/>
        <w:ind w:firstLine="709"/>
        <w:jc w:val="both"/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CA3A9C" w:rsidP="00CA3A9C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1.Настоящий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опубликования, за исключением подпункта "а" пун</w:t>
      </w:r>
      <w:r w:rsidR="00C52340">
        <w:rPr>
          <w:szCs w:val="28"/>
        </w:rPr>
        <w:t xml:space="preserve">кта 3, подпункта "а" пункта 4, </w:t>
      </w:r>
      <w:r>
        <w:rPr>
          <w:szCs w:val="28"/>
        </w:rPr>
        <w:t>подпункта "а" пункта 5</w:t>
      </w:r>
      <w:r w:rsidR="00112CA6">
        <w:rPr>
          <w:szCs w:val="28"/>
        </w:rPr>
        <w:t xml:space="preserve"> статьи 1</w:t>
      </w:r>
      <w:r w:rsidR="00C52340">
        <w:rPr>
          <w:szCs w:val="28"/>
        </w:rPr>
        <w:t xml:space="preserve"> настоящего Закона</w:t>
      </w:r>
      <w:r>
        <w:rPr>
          <w:szCs w:val="28"/>
        </w:rPr>
        <w:t>.</w:t>
      </w:r>
    </w:p>
    <w:p w:rsidR="00CA3A9C" w:rsidRDefault="00CA3A9C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112CA6">
        <w:rPr>
          <w:szCs w:val="28"/>
        </w:rPr>
        <w:t>Подпункт "а" пункта 3, подпункт "а" пункта 4, подпункт</w:t>
      </w:r>
      <w:bookmarkStart w:id="0" w:name="_GoBack"/>
      <w:bookmarkEnd w:id="0"/>
      <w:r w:rsidR="00112CA6">
        <w:rPr>
          <w:szCs w:val="28"/>
        </w:rPr>
        <w:t xml:space="preserve"> "а" пункта 5 статьи 1</w:t>
      </w:r>
      <w:r w:rsidR="00C52340">
        <w:rPr>
          <w:szCs w:val="28"/>
        </w:rPr>
        <w:t xml:space="preserve"> настоящего Закона</w:t>
      </w:r>
      <w:r w:rsidR="00112CA6">
        <w:rPr>
          <w:szCs w:val="28"/>
        </w:rPr>
        <w:t xml:space="preserve"> вступа</w:t>
      </w:r>
      <w:r w:rsidR="00C52340">
        <w:rPr>
          <w:szCs w:val="28"/>
        </w:rPr>
        <w:t>ю</w:t>
      </w:r>
      <w:r w:rsidR="00112CA6">
        <w:rPr>
          <w:szCs w:val="28"/>
        </w:rPr>
        <w:t>т в силу с 1 января 2017 года.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F9B" w:rsidRDefault="00EF0F9B">
      <w:r>
        <w:separator/>
      </w:r>
    </w:p>
  </w:endnote>
  <w:endnote w:type="continuationSeparator" w:id="0">
    <w:p w:rsidR="00EF0F9B" w:rsidRDefault="00EF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F9B" w:rsidRDefault="00EF0F9B">
      <w:r>
        <w:separator/>
      </w:r>
    </w:p>
  </w:footnote>
  <w:footnote w:type="continuationSeparator" w:id="0">
    <w:p w:rsidR="00EF0F9B" w:rsidRDefault="00EF0F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35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12CA6"/>
    <w:rsid w:val="00147990"/>
    <w:rsid w:val="00162D95"/>
    <w:rsid w:val="0016411E"/>
    <w:rsid w:val="00164FF5"/>
    <w:rsid w:val="0016787A"/>
    <w:rsid w:val="00170C7F"/>
    <w:rsid w:val="001843FB"/>
    <w:rsid w:val="001A45F3"/>
    <w:rsid w:val="001F52BB"/>
    <w:rsid w:val="002051BD"/>
    <w:rsid w:val="0020531B"/>
    <w:rsid w:val="00217DC2"/>
    <w:rsid w:val="00235E06"/>
    <w:rsid w:val="0029032C"/>
    <w:rsid w:val="002B40B0"/>
    <w:rsid w:val="002F12BB"/>
    <w:rsid w:val="002F7658"/>
    <w:rsid w:val="00311658"/>
    <w:rsid w:val="00380EE1"/>
    <w:rsid w:val="0039151B"/>
    <w:rsid w:val="003925E9"/>
    <w:rsid w:val="00395F05"/>
    <w:rsid w:val="003A4508"/>
    <w:rsid w:val="003A4CAC"/>
    <w:rsid w:val="003B26E7"/>
    <w:rsid w:val="003B5BC5"/>
    <w:rsid w:val="003C3CCC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97E87"/>
    <w:rsid w:val="005A2827"/>
    <w:rsid w:val="005B66AA"/>
    <w:rsid w:val="006240FD"/>
    <w:rsid w:val="00667869"/>
    <w:rsid w:val="006727EE"/>
    <w:rsid w:val="00676061"/>
    <w:rsid w:val="00681250"/>
    <w:rsid w:val="006D5D34"/>
    <w:rsid w:val="00705121"/>
    <w:rsid w:val="007151F5"/>
    <w:rsid w:val="00734BA2"/>
    <w:rsid w:val="00774F8B"/>
    <w:rsid w:val="007A0AA1"/>
    <w:rsid w:val="007A1808"/>
    <w:rsid w:val="007E4037"/>
    <w:rsid w:val="007E4EBC"/>
    <w:rsid w:val="007F25F0"/>
    <w:rsid w:val="008254A8"/>
    <w:rsid w:val="0087501C"/>
    <w:rsid w:val="00885EEB"/>
    <w:rsid w:val="0088752E"/>
    <w:rsid w:val="008E2B20"/>
    <w:rsid w:val="00922C99"/>
    <w:rsid w:val="009422D4"/>
    <w:rsid w:val="0096719C"/>
    <w:rsid w:val="0097567A"/>
    <w:rsid w:val="009C2924"/>
    <w:rsid w:val="009F2C48"/>
    <w:rsid w:val="00A00FE6"/>
    <w:rsid w:val="00A2479F"/>
    <w:rsid w:val="00A67E56"/>
    <w:rsid w:val="00AB70F9"/>
    <w:rsid w:val="00AC31EC"/>
    <w:rsid w:val="00AD532B"/>
    <w:rsid w:val="00AE3D7F"/>
    <w:rsid w:val="00B03D86"/>
    <w:rsid w:val="00B10EA1"/>
    <w:rsid w:val="00B14397"/>
    <w:rsid w:val="00B23346"/>
    <w:rsid w:val="00B52260"/>
    <w:rsid w:val="00B84237"/>
    <w:rsid w:val="00BE0544"/>
    <w:rsid w:val="00BE4F33"/>
    <w:rsid w:val="00C52340"/>
    <w:rsid w:val="00C7293D"/>
    <w:rsid w:val="00C87CAB"/>
    <w:rsid w:val="00CA39C8"/>
    <w:rsid w:val="00CA3A9C"/>
    <w:rsid w:val="00CA43CB"/>
    <w:rsid w:val="00CB24E8"/>
    <w:rsid w:val="00CB2C62"/>
    <w:rsid w:val="00CD1FB7"/>
    <w:rsid w:val="00CE4F50"/>
    <w:rsid w:val="00D93EE7"/>
    <w:rsid w:val="00DA7E59"/>
    <w:rsid w:val="00DD053E"/>
    <w:rsid w:val="00DE1739"/>
    <w:rsid w:val="00DE7084"/>
    <w:rsid w:val="00E101E8"/>
    <w:rsid w:val="00E14357"/>
    <w:rsid w:val="00E34273"/>
    <w:rsid w:val="00E47787"/>
    <w:rsid w:val="00E50B98"/>
    <w:rsid w:val="00E60B2A"/>
    <w:rsid w:val="00E7527B"/>
    <w:rsid w:val="00E764E7"/>
    <w:rsid w:val="00EF0664"/>
    <w:rsid w:val="00EF0F9B"/>
    <w:rsid w:val="00EF31A2"/>
    <w:rsid w:val="00F15B09"/>
    <w:rsid w:val="00F23036"/>
    <w:rsid w:val="00F2739C"/>
    <w:rsid w:val="00F313A8"/>
    <w:rsid w:val="00F4167A"/>
    <w:rsid w:val="00F64129"/>
    <w:rsid w:val="00F642D1"/>
    <w:rsid w:val="00F67CEA"/>
    <w:rsid w:val="00F7251C"/>
    <w:rsid w:val="00F75E4A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C3641-A891-41B9-9DB7-C03EEFA6E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34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5</cp:revision>
  <cp:lastPrinted>2016-11-10T23:54:00Z</cp:lastPrinted>
  <dcterms:created xsi:type="dcterms:W3CDTF">2016-11-10T06:12:00Z</dcterms:created>
  <dcterms:modified xsi:type="dcterms:W3CDTF">2016-11-10T23:56:00Z</dcterms:modified>
</cp:coreProperties>
</file>