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51E8" w:rsidTr="00EE74F2">
        <w:trPr>
          <w:trHeight w:val="1420"/>
        </w:trPr>
        <w:tc>
          <w:tcPr>
            <w:tcW w:w="9570" w:type="dxa"/>
          </w:tcPr>
          <w:p w:rsidR="003A51E8" w:rsidRDefault="00145B1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4486275</wp:posOffset>
                      </wp:positionH>
                      <wp:positionV relativeFrom="page">
                        <wp:posOffset>542925</wp:posOffset>
                      </wp:positionV>
                      <wp:extent cx="2560320" cy="60007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E6B84" w:rsidRPr="00CB2959" w:rsidRDefault="004E6B84" w:rsidP="004E6B8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316F2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Pr="009316F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финансовым ресурсам</w:t>
                                  </w:r>
                                </w:p>
                                <w:p w:rsidR="003A51E8" w:rsidRPr="00C71B85" w:rsidRDefault="003A51E8" w:rsidP="00917D26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3.25pt;margin-top:42.75pt;width:201.6pt;height:47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zk0ewIAAP8EAAAOAAAAZHJzL2Uyb0RvYy54bWysVNuO2yAQfa/Uf0C8Z32pk42tOKu9NFWl&#10;7UXa7QcQwDEqBgok9rbqv3fAcTa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" o:allowincell="f" stroked="f">
                      <v:textbox inset="0,0,0,0">
                        <w:txbxContent>
                          <w:p w:rsidR="004E6B84" w:rsidRPr="00CB2959" w:rsidRDefault="004E6B84" w:rsidP="004E6B84">
                            <w:pPr>
                              <w:rPr>
                                <w:sz w:val="20"/>
                              </w:rPr>
                            </w:pPr>
                            <w:r w:rsidRPr="009316F2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 w:rsidRPr="009316F2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финансовым ресурсам</w:t>
                            </w:r>
                          </w:p>
                          <w:p w:rsidR="003A51E8" w:rsidRPr="00C71B85" w:rsidRDefault="003A51E8" w:rsidP="00917D26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A51E8" w:rsidRDefault="003A51E8"/>
          <w:p w:rsidR="003A51E8" w:rsidRDefault="003A51E8"/>
        </w:tc>
      </w:tr>
      <w:tr w:rsidR="003A51E8">
        <w:tc>
          <w:tcPr>
            <w:tcW w:w="9570" w:type="dxa"/>
          </w:tcPr>
          <w:p w:rsidR="003A51E8" w:rsidRDefault="003A51E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A51E8" w:rsidRDefault="003A51E8" w:rsidP="00C801F9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CC5E7A">
        <w:rPr>
          <w:b/>
        </w:rPr>
        <w:t>О ВНЕСЕНИИ ИЗМЕНЕНИ</w:t>
      </w:r>
      <w:r w:rsidR="006E14FC">
        <w:rPr>
          <w:b/>
        </w:rPr>
        <w:t>Я</w:t>
      </w:r>
      <w:r>
        <w:rPr>
          <w:b/>
        </w:rPr>
        <w:t xml:space="preserve"> В </w:t>
      </w:r>
      <w:r w:rsidR="00C801F9">
        <w:rPr>
          <w:b/>
        </w:rPr>
        <w:t xml:space="preserve">СТАТЬЮ </w:t>
      </w:r>
      <w:r w:rsidR="006E14FC">
        <w:rPr>
          <w:b/>
        </w:rPr>
        <w:t>7</w:t>
      </w:r>
      <w:r w:rsidR="00C801F9">
        <w:rPr>
          <w:b/>
        </w:rPr>
        <w:t xml:space="preserve"> ЗАКОНА </w:t>
      </w:r>
      <w:r w:rsidR="006E14FC">
        <w:rPr>
          <w:b/>
        </w:rPr>
        <w:br/>
      </w:r>
      <w:r w:rsidR="00C801F9">
        <w:rPr>
          <w:b/>
        </w:rPr>
        <w:t xml:space="preserve">ПРИМОРСКОГО КРАЯ "О </w:t>
      </w:r>
      <w:r w:rsidR="006E14FC">
        <w:rPr>
          <w:b/>
        </w:rPr>
        <w:t xml:space="preserve">КОНТРОЛЬНО-СЧЕТНОЙ ПАЛАТЕ </w:t>
      </w:r>
      <w:r w:rsidR="00C801F9">
        <w:rPr>
          <w:b/>
        </w:rPr>
        <w:t>ПРИМОРСКОГО КРАЯ"</w:t>
      </w:r>
      <w:r w:rsidR="003624CF">
        <w:rPr>
          <w:b/>
        </w:rPr>
        <w:t xml:space="preserve"> </w:t>
      </w:r>
    </w:p>
    <w:p w:rsidR="003624CF" w:rsidRDefault="003624CF" w:rsidP="003624CF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4E6B84" w:rsidRDefault="004E6B84" w:rsidP="004E6B84">
      <w:pPr>
        <w:suppressAutoHyphens/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</w:t>
      </w:r>
    </w:p>
    <w:p w:rsidR="004E6B84" w:rsidRDefault="004E6B84" w:rsidP="004E6B84">
      <w:pPr>
        <w:suppressAutoHyphens/>
        <w:ind w:firstLine="709"/>
        <w:jc w:val="both"/>
      </w:pPr>
      <w:proofErr w:type="gramStart"/>
      <w:r w:rsidRPr="001939C3">
        <w:t>Принят</w:t>
      </w:r>
      <w:proofErr w:type="gramEnd"/>
      <w:r w:rsidRPr="001939C3">
        <w:t xml:space="preserve"> Законодательным Собранием Приморского края</w:t>
      </w:r>
    </w:p>
    <w:p w:rsidR="003624CF" w:rsidRDefault="003624CF" w:rsidP="001363DB">
      <w:pPr>
        <w:ind w:firstLine="709"/>
      </w:pPr>
    </w:p>
    <w:p w:rsidR="003624CF" w:rsidRPr="003624CF" w:rsidRDefault="003624CF" w:rsidP="001363DB">
      <w:pPr>
        <w:ind w:firstLine="709"/>
        <w:rPr>
          <w:szCs w:val="28"/>
        </w:rPr>
      </w:pPr>
      <w:r w:rsidRPr="003624CF">
        <w:rPr>
          <w:szCs w:val="28"/>
        </w:rPr>
        <w:t>СТАТЬЯ 1.</w:t>
      </w:r>
    </w:p>
    <w:p w:rsidR="006E14FC" w:rsidRDefault="003624CF" w:rsidP="001363D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624CF">
        <w:rPr>
          <w:szCs w:val="28"/>
        </w:rPr>
        <w:t xml:space="preserve">Внести в статью </w:t>
      </w:r>
      <w:r w:rsidR="006E14FC">
        <w:rPr>
          <w:szCs w:val="28"/>
        </w:rPr>
        <w:t>7</w:t>
      </w:r>
      <w:r w:rsidRPr="003624CF">
        <w:rPr>
          <w:szCs w:val="28"/>
        </w:rPr>
        <w:t xml:space="preserve"> Закона Приморского края </w:t>
      </w:r>
      <w:r w:rsidR="006E14FC">
        <w:rPr>
          <w:szCs w:val="28"/>
        </w:rPr>
        <w:t xml:space="preserve">от 4 августа 2011 года </w:t>
      </w:r>
      <w:r w:rsidR="006E14FC">
        <w:rPr>
          <w:szCs w:val="28"/>
        </w:rPr>
        <w:br/>
        <w:t>№ 795-КЗ "О Контрольно-счетной палате Приморского края" (Ведомости Законодательного Собрания Приморского края, 2011, № 194, стр. 71, № 207, стр. 10; 2012, № 23, стр. 17; 2013, № 41, стр. 4, № 46, стр. 3, № 55, стр. 58; 2014, № 75, стр. 24; 2015, № 135, стр. 4</w:t>
      </w:r>
      <w:r w:rsidR="00737523">
        <w:rPr>
          <w:szCs w:val="28"/>
        </w:rPr>
        <w:t>;</w:t>
      </w:r>
      <w:proofErr w:type="gramEnd"/>
      <w:r w:rsidR="006E14FC">
        <w:rPr>
          <w:szCs w:val="28"/>
        </w:rPr>
        <w:t xml:space="preserve"> </w:t>
      </w:r>
      <w:proofErr w:type="gramStart"/>
      <w:r w:rsidR="006E14FC">
        <w:rPr>
          <w:szCs w:val="28"/>
        </w:rPr>
        <w:t>2016, № 166, стр. 59) следующее изменение:</w:t>
      </w:r>
      <w:bookmarkStart w:id="0" w:name="_GoBack"/>
      <w:bookmarkEnd w:id="0"/>
      <w:proofErr w:type="gramEnd"/>
    </w:p>
    <w:p w:rsidR="003A51E8" w:rsidRPr="00FC4613" w:rsidRDefault="006E14FC" w:rsidP="001363DB">
      <w:pPr>
        <w:ind w:firstLine="709"/>
        <w:jc w:val="both"/>
      </w:pPr>
      <w:r>
        <w:t xml:space="preserve">в части </w:t>
      </w:r>
      <w:r w:rsidR="00E84088">
        <w:t>1</w:t>
      </w:r>
      <w:r>
        <w:t xml:space="preserve"> слова "</w:t>
      </w:r>
      <w:r w:rsidR="00D52BB0">
        <w:t xml:space="preserve">высшее </w:t>
      </w:r>
      <w:r>
        <w:t>финансовое, экономическое, юридическое образование или образование по специальности "государственное и муниципальное управление" заменить слов</w:t>
      </w:r>
      <w:r w:rsidR="00D52BB0">
        <w:t>ами</w:t>
      </w:r>
      <w:r>
        <w:t xml:space="preserve"> "</w:t>
      </w:r>
      <w:r w:rsidR="00D52BB0">
        <w:t xml:space="preserve">высшее </w:t>
      </w:r>
      <w:r>
        <w:t>образование".</w:t>
      </w:r>
    </w:p>
    <w:p w:rsidR="006E14FC" w:rsidRDefault="006E14FC" w:rsidP="001363D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51E8" w:rsidRPr="006B48B8" w:rsidRDefault="003A51E8" w:rsidP="001363D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8B8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C801F9">
        <w:rPr>
          <w:rFonts w:ascii="Times New Roman" w:hAnsi="Times New Roman" w:cs="Times New Roman"/>
          <w:sz w:val="28"/>
          <w:szCs w:val="28"/>
        </w:rPr>
        <w:t>2</w:t>
      </w:r>
      <w:r w:rsidRPr="006B48B8">
        <w:rPr>
          <w:rFonts w:ascii="Times New Roman" w:hAnsi="Times New Roman" w:cs="Times New Roman"/>
          <w:sz w:val="28"/>
          <w:szCs w:val="28"/>
        </w:rPr>
        <w:t>.</w:t>
      </w:r>
    </w:p>
    <w:p w:rsidR="006B48B8" w:rsidRPr="006B48B8" w:rsidRDefault="003A51E8" w:rsidP="001363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8B8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9B4295">
        <w:rPr>
          <w:rFonts w:ascii="Times New Roman" w:hAnsi="Times New Roman" w:cs="Times New Roman"/>
          <w:sz w:val="28"/>
          <w:szCs w:val="28"/>
        </w:rPr>
        <w:t>со дня ег</w:t>
      </w:r>
      <w:r w:rsidR="006B48B8" w:rsidRPr="006B48B8">
        <w:rPr>
          <w:rFonts w:ascii="Times New Roman" w:hAnsi="Times New Roman" w:cs="Times New Roman"/>
          <w:sz w:val="28"/>
          <w:szCs w:val="28"/>
        </w:rPr>
        <w:t>о официального опубликования.</w:t>
      </w:r>
    </w:p>
    <w:p w:rsidR="003A51E8" w:rsidRDefault="003A51E8" w:rsidP="001363D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14FC" w:rsidRDefault="006E14FC" w:rsidP="001363D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14FC" w:rsidRPr="006B48B8" w:rsidRDefault="006E14FC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51E8" w:rsidRDefault="003A51E8" w:rsidP="00DE1F39">
      <w:pPr>
        <w:jc w:val="both"/>
      </w:pPr>
      <w:r w:rsidRPr="00CC5E7A">
        <w:rPr>
          <w:szCs w:val="28"/>
        </w:rPr>
        <w:t xml:space="preserve">Губернатор края                                                               </w:t>
      </w:r>
      <w:r>
        <w:rPr>
          <w:szCs w:val="28"/>
        </w:rPr>
        <w:t xml:space="preserve">    </w:t>
      </w:r>
      <w:r w:rsidRPr="00CC5E7A">
        <w:rPr>
          <w:szCs w:val="28"/>
        </w:rPr>
        <w:t xml:space="preserve">   В.В. Миклушевский</w:t>
      </w:r>
    </w:p>
    <w:sectPr w:rsidR="003A51E8" w:rsidSect="00B66DF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B23" w:rsidRDefault="00F07B23" w:rsidP="005700DA">
      <w:r>
        <w:separator/>
      </w:r>
    </w:p>
  </w:endnote>
  <w:endnote w:type="continuationSeparator" w:id="0">
    <w:p w:rsidR="00F07B23" w:rsidRDefault="00F07B23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B23" w:rsidRDefault="00F07B23" w:rsidP="005700DA">
      <w:r>
        <w:separator/>
      </w:r>
    </w:p>
  </w:footnote>
  <w:footnote w:type="continuationSeparator" w:id="0">
    <w:p w:rsidR="00F07B23" w:rsidRDefault="00F07B23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1E8" w:rsidRDefault="00145B1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801F9">
      <w:rPr>
        <w:noProof/>
      </w:rPr>
      <w:t>2</w:t>
    </w:r>
    <w:r>
      <w:rPr>
        <w:noProof/>
      </w:rPr>
      <w:fldChar w:fldCharType="end"/>
    </w:r>
  </w:p>
  <w:p w:rsidR="003A51E8" w:rsidRDefault="003A51E8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07EF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138A1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5D660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CAFE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2D488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79E23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0017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2E4D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66E4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060AE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A174EF3"/>
    <w:multiLevelType w:val="hybridMultilevel"/>
    <w:tmpl w:val="89CA9E0A"/>
    <w:lvl w:ilvl="0" w:tplc="8480AF1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DA157CF"/>
    <w:multiLevelType w:val="hybridMultilevel"/>
    <w:tmpl w:val="119618DE"/>
    <w:lvl w:ilvl="0" w:tplc="8E863B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0080"/>
    <w:rsid w:val="00013488"/>
    <w:rsid w:val="00014CAB"/>
    <w:rsid w:val="00030499"/>
    <w:rsid w:val="0004214F"/>
    <w:rsid w:val="000444AA"/>
    <w:rsid w:val="0007557C"/>
    <w:rsid w:val="00091361"/>
    <w:rsid w:val="000921BE"/>
    <w:rsid w:val="000A3C00"/>
    <w:rsid w:val="000A4DB3"/>
    <w:rsid w:val="000B12DF"/>
    <w:rsid w:val="000C0292"/>
    <w:rsid w:val="0010000A"/>
    <w:rsid w:val="001363DB"/>
    <w:rsid w:val="00142072"/>
    <w:rsid w:val="00143BC7"/>
    <w:rsid w:val="00145B10"/>
    <w:rsid w:val="00155781"/>
    <w:rsid w:val="001A32B6"/>
    <w:rsid w:val="001B4BD2"/>
    <w:rsid w:val="001B5EA3"/>
    <w:rsid w:val="001C3CD3"/>
    <w:rsid w:val="001E52E9"/>
    <w:rsid w:val="001E5C2A"/>
    <w:rsid w:val="002019E5"/>
    <w:rsid w:val="002036A2"/>
    <w:rsid w:val="00252662"/>
    <w:rsid w:val="00283115"/>
    <w:rsid w:val="00284189"/>
    <w:rsid w:val="00290C3E"/>
    <w:rsid w:val="002A344C"/>
    <w:rsid w:val="002B66A1"/>
    <w:rsid w:val="002C6065"/>
    <w:rsid w:val="002D222D"/>
    <w:rsid w:val="002F4523"/>
    <w:rsid w:val="00303F00"/>
    <w:rsid w:val="0032043D"/>
    <w:rsid w:val="00334C70"/>
    <w:rsid w:val="00352B33"/>
    <w:rsid w:val="0035500A"/>
    <w:rsid w:val="003561CF"/>
    <w:rsid w:val="003624CF"/>
    <w:rsid w:val="0038522B"/>
    <w:rsid w:val="003A51E8"/>
    <w:rsid w:val="003B4270"/>
    <w:rsid w:val="003D0FFD"/>
    <w:rsid w:val="003E3623"/>
    <w:rsid w:val="004237EC"/>
    <w:rsid w:val="0043246D"/>
    <w:rsid w:val="0043364E"/>
    <w:rsid w:val="00437602"/>
    <w:rsid w:val="00487186"/>
    <w:rsid w:val="004908F8"/>
    <w:rsid w:val="00495F52"/>
    <w:rsid w:val="004B14A0"/>
    <w:rsid w:val="004C6C1A"/>
    <w:rsid w:val="004E5C5E"/>
    <w:rsid w:val="004E6B84"/>
    <w:rsid w:val="00503464"/>
    <w:rsid w:val="005056E3"/>
    <w:rsid w:val="005331E3"/>
    <w:rsid w:val="0054021F"/>
    <w:rsid w:val="005446C3"/>
    <w:rsid w:val="005479FE"/>
    <w:rsid w:val="00553F77"/>
    <w:rsid w:val="0056302F"/>
    <w:rsid w:val="005700DA"/>
    <w:rsid w:val="005B3F37"/>
    <w:rsid w:val="005B460F"/>
    <w:rsid w:val="005B50D3"/>
    <w:rsid w:val="005E228F"/>
    <w:rsid w:val="005F07B8"/>
    <w:rsid w:val="00603B14"/>
    <w:rsid w:val="00610852"/>
    <w:rsid w:val="00631483"/>
    <w:rsid w:val="0063659E"/>
    <w:rsid w:val="00637CAD"/>
    <w:rsid w:val="00641BD5"/>
    <w:rsid w:val="00641E2B"/>
    <w:rsid w:val="00651AE0"/>
    <w:rsid w:val="00652FDE"/>
    <w:rsid w:val="00696592"/>
    <w:rsid w:val="006A25C2"/>
    <w:rsid w:val="006B48B8"/>
    <w:rsid w:val="006C313B"/>
    <w:rsid w:val="006D1ED5"/>
    <w:rsid w:val="006D2094"/>
    <w:rsid w:val="006E0DF0"/>
    <w:rsid w:val="006E14FC"/>
    <w:rsid w:val="006E5FCF"/>
    <w:rsid w:val="0070179D"/>
    <w:rsid w:val="00711169"/>
    <w:rsid w:val="0072225E"/>
    <w:rsid w:val="00736AE7"/>
    <w:rsid w:val="00737523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2362"/>
    <w:rsid w:val="007F488F"/>
    <w:rsid w:val="00803A87"/>
    <w:rsid w:val="00811E83"/>
    <w:rsid w:val="0081668C"/>
    <w:rsid w:val="00834935"/>
    <w:rsid w:val="008467BC"/>
    <w:rsid w:val="008762BB"/>
    <w:rsid w:val="00890C06"/>
    <w:rsid w:val="00890DFA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6228B"/>
    <w:rsid w:val="00966805"/>
    <w:rsid w:val="009843B0"/>
    <w:rsid w:val="009A7612"/>
    <w:rsid w:val="009B14FC"/>
    <w:rsid w:val="009B4295"/>
    <w:rsid w:val="009B4549"/>
    <w:rsid w:val="009C3E71"/>
    <w:rsid w:val="009C731C"/>
    <w:rsid w:val="009C7B17"/>
    <w:rsid w:val="00A0038C"/>
    <w:rsid w:val="00A12C64"/>
    <w:rsid w:val="00A12F5F"/>
    <w:rsid w:val="00A22A41"/>
    <w:rsid w:val="00A23221"/>
    <w:rsid w:val="00A263D6"/>
    <w:rsid w:val="00A55E68"/>
    <w:rsid w:val="00A605D0"/>
    <w:rsid w:val="00A66CA6"/>
    <w:rsid w:val="00A77C1D"/>
    <w:rsid w:val="00A87C86"/>
    <w:rsid w:val="00AA09EE"/>
    <w:rsid w:val="00AC076C"/>
    <w:rsid w:val="00AC3C0B"/>
    <w:rsid w:val="00AD0C0E"/>
    <w:rsid w:val="00B067D3"/>
    <w:rsid w:val="00B244AD"/>
    <w:rsid w:val="00B426EC"/>
    <w:rsid w:val="00B42F64"/>
    <w:rsid w:val="00B63675"/>
    <w:rsid w:val="00B66DFC"/>
    <w:rsid w:val="00BC6CFE"/>
    <w:rsid w:val="00BD1F22"/>
    <w:rsid w:val="00C0386E"/>
    <w:rsid w:val="00C20158"/>
    <w:rsid w:val="00C542B3"/>
    <w:rsid w:val="00C71B85"/>
    <w:rsid w:val="00C722E9"/>
    <w:rsid w:val="00C801F9"/>
    <w:rsid w:val="00C93454"/>
    <w:rsid w:val="00C93805"/>
    <w:rsid w:val="00CA165E"/>
    <w:rsid w:val="00CC1422"/>
    <w:rsid w:val="00CC3F50"/>
    <w:rsid w:val="00CC5E7A"/>
    <w:rsid w:val="00CE4B92"/>
    <w:rsid w:val="00CF6A74"/>
    <w:rsid w:val="00D15B11"/>
    <w:rsid w:val="00D3275B"/>
    <w:rsid w:val="00D52A3A"/>
    <w:rsid w:val="00D52BB0"/>
    <w:rsid w:val="00D907C2"/>
    <w:rsid w:val="00D93DCC"/>
    <w:rsid w:val="00DA2E37"/>
    <w:rsid w:val="00DD18E0"/>
    <w:rsid w:val="00DD4402"/>
    <w:rsid w:val="00DD7355"/>
    <w:rsid w:val="00DE114B"/>
    <w:rsid w:val="00DE16F4"/>
    <w:rsid w:val="00DE1C22"/>
    <w:rsid w:val="00DE1F39"/>
    <w:rsid w:val="00DF5ADE"/>
    <w:rsid w:val="00E14AD0"/>
    <w:rsid w:val="00E2057E"/>
    <w:rsid w:val="00E84088"/>
    <w:rsid w:val="00E90725"/>
    <w:rsid w:val="00EA098A"/>
    <w:rsid w:val="00EB6EDD"/>
    <w:rsid w:val="00EC281D"/>
    <w:rsid w:val="00EC4CB3"/>
    <w:rsid w:val="00EC6485"/>
    <w:rsid w:val="00EC77F9"/>
    <w:rsid w:val="00ED2AB9"/>
    <w:rsid w:val="00ED7D95"/>
    <w:rsid w:val="00EE74F2"/>
    <w:rsid w:val="00F07B23"/>
    <w:rsid w:val="00F10DC7"/>
    <w:rsid w:val="00F273B0"/>
    <w:rsid w:val="00F45BA0"/>
    <w:rsid w:val="00F50265"/>
    <w:rsid w:val="00F63797"/>
    <w:rsid w:val="00F97AD9"/>
    <w:rsid w:val="00FC4613"/>
    <w:rsid w:val="00FC72AA"/>
    <w:rsid w:val="00FD1C04"/>
    <w:rsid w:val="00FD6298"/>
    <w:rsid w:val="00FF325F"/>
    <w:rsid w:val="00FF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B84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246D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69C0"/>
    <w:rPr>
      <w:rFonts w:cs="Times New Roman"/>
      <w:sz w:val="28"/>
    </w:rPr>
  </w:style>
  <w:style w:type="paragraph" w:styleId="a5">
    <w:name w:val="footer"/>
    <w:basedOn w:val="a"/>
    <w:link w:val="a6"/>
    <w:uiPriority w:val="99"/>
    <w:semiHidden/>
    <w:rsid w:val="00352B3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43246D"/>
    <w:rPr>
      <w:rFonts w:cs="Times New Roman"/>
      <w:sz w:val="20"/>
      <w:szCs w:val="20"/>
    </w:r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rsid w:val="00014C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14CA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B84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246D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69C0"/>
    <w:rPr>
      <w:rFonts w:cs="Times New Roman"/>
      <w:sz w:val="28"/>
    </w:rPr>
  </w:style>
  <w:style w:type="paragraph" w:styleId="a5">
    <w:name w:val="footer"/>
    <w:basedOn w:val="a"/>
    <w:link w:val="a6"/>
    <w:uiPriority w:val="99"/>
    <w:semiHidden/>
    <w:rsid w:val="00352B3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43246D"/>
    <w:rPr>
      <w:rFonts w:cs="Times New Roman"/>
      <w:sz w:val="20"/>
      <w:szCs w:val="20"/>
    </w:r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rsid w:val="00014C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14CA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816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</TotalTime>
  <Pages>1</Pages>
  <Words>137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Надеина</cp:lastModifiedBy>
  <cp:revision>5</cp:revision>
  <cp:lastPrinted>2016-11-02T05:25:00Z</cp:lastPrinted>
  <dcterms:created xsi:type="dcterms:W3CDTF">2016-11-03T07:37:00Z</dcterms:created>
  <dcterms:modified xsi:type="dcterms:W3CDTF">2016-11-09T00:28:00Z</dcterms:modified>
</cp:coreProperties>
</file>