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40128116" r:id="rId8"/>
        </w:object>
      </w:r>
      <w:r w:rsidR="003262F2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95034" w:rsidRDefault="005D4611" w:rsidP="005D4611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09</w:t>
            </w:r>
            <w:r w:rsidR="00D95034" w:rsidRPr="00D95034">
              <w:rPr>
                <w:szCs w:val="28"/>
              </w:rPr>
              <w:t>.</w:t>
            </w:r>
            <w:r>
              <w:rPr>
                <w:szCs w:val="28"/>
              </w:rPr>
              <w:t>11</w:t>
            </w:r>
            <w:r w:rsidR="00D95034" w:rsidRPr="00D95034">
              <w:rPr>
                <w:szCs w:val="28"/>
              </w:rPr>
              <w:t>.201</w:t>
            </w:r>
            <w:r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034" w:rsidRDefault="00B803DE" w:rsidP="003262F2">
            <w:pPr>
              <w:ind w:hanging="107"/>
              <w:rPr>
                <w:szCs w:val="28"/>
              </w:rPr>
            </w:pPr>
            <w:r w:rsidRPr="00D95034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0A4965">
            <w:pPr>
              <w:jc w:val="both"/>
            </w:pPr>
            <w:r w:rsidRPr="0045315B">
              <w:t xml:space="preserve">О </w:t>
            </w:r>
            <w:r w:rsidR="00AF22AB">
              <w:t xml:space="preserve">проведении выездного совещания комитета </w:t>
            </w:r>
            <w:r w:rsidR="00B8189D">
              <w:t>Законодательного Собрания по продовольственной политике и природопользованию</w:t>
            </w:r>
          </w:p>
        </w:tc>
      </w:tr>
    </w:tbl>
    <w:p w:rsidR="00357541" w:rsidRDefault="00357541" w:rsidP="00C9335B">
      <w:pPr>
        <w:jc w:val="both"/>
      </w:pPr>
    </w:p>
    <w:p w:rsidR="00C9335B" w:rsidRDefault="00B8189D" w:rsidP="00CE48D5">
      <w:pPr>
        <w:ind w:firstLine="709"/>
        <w:jc w:val="both"/>
      </w:pPr>
      <w:r>
        <w:t xml:space="preserve">Заслушав информацию </w:t>
      </w:r>
      <w:r w:rsidR="005D4611">
        <w:t>Зотова Е.А.</w:t>
      </w:r>
      <w:r>
        <w:t xml:space="preserve">, председателя </w:t>
      </w:r>
      <w:r w:rsidRPr="0045315B">
        <w:t xml:space="preserve">комитета </w:t>
      </w:r>
      <w:r>
        <w:t xml:space="preserve">Законодательного Собрания </w:t>
      </w:r>
      <w:r w:rsidRPr="0045315B">
        <w:t xml:space="preserve">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</w:t>
      </w:r>
      <w:r>
        <w:t xml:space="preserve"> о проведении выездного совещания на тему: </w:t>
      </w:r>
      <w:r w:rsidRPr="002F2EB9">
        <w:rPr>
          <w:szCs w:val="28"/>
        </w:rPr>
        <w:t>"О</w:t>
      </w:r>
      <w:r w:rsidR="000A4965" w:rsidRPr="002F2EB9">
        <w:rPr>
          <w:szCs w:val="28"/>
        </w:rPr>
        <w:t>б</w:t>
      </w:r>
      <w:r w:rsidRPr="002F2EB9">
        <w:rPr>
          <w:szCs w:val="28"/>
        </w:rPr>
        <w:t xml:space="preserve"> </w:t>
      </w:r>
      <w:r w:rsidR="00035534" w:rsidRPr="002F2EB9">
        <w:rPr>
          <w:szCs w:val="28"/>
        </w:rPr>
        <w:t>обеспечени</w:t>
      </w:r>
      <w:r w:rsidR="000A4965" w:rsidRPr="002F2EB9">
        <w:rPr>
          <w:szCs w:val="28"/>
        </w:rPr>
        <w:t>и</w:t>
      </w:r>
      <w:r w:rsidR="00035534" w:rsidRPr="002F2EB9">
        <w:rPr>
          <w:szCs w:val="28"/>
        </w:rPr>
        <w:t xml:space="preserve"> </w:t>
      </w:r>
      <w:r w:rsidR="003D28CA" w:rsidRPr="002F2EB9">
        <w:rPr>
          <w:szCs w:val="28"/>
        </w:rPr>
        <w:t>граждан</w:t>
      </w:r>
      <w:r w:rsidR="000A4965" w:rsidRPr="002F2EB9">
        <w:rPr>
          <w:szCs w:val="28"/>
        </w:rPr>
        <w:t xml:space="preserve"> </w:t>
      </w:r>
      <w:r w:rsidRPr="002F2EB9">
        <w:rPr>
          <w:szCs w:val="28"/>
        </w:rPr>
        <w:t>древесин</w:t>
      </w:r>
      <w:r w:rsidR="00035534" w:rsidRPr="002F2EB9">
        <w:rPr>
          <w:szCs w:val="28"/>
        </w:rPr>
        <w:t>ой</w:t>
      </w:r>
      <w:r w:rsidR="009D20F6">
        <w:rPr>
          <w:szCs w:val="28"/>
        </w:rPr>
        <w:t xml:space="preserve"> для собственных нужд</w:t>
      </w:r>
      <w:r w:rsidR="002F2EB9" w:rsidRPr="002F2EB9">
        <w:rPr>
          <w:szCs w:val="28"/>
        </w:rPr>
        <w:t>,</w:t>
      </w:r>
      <w:r w:rsidR="00035534" w:rsidRPr="002F2EB9">
        <w:rPr>
          <w:szCs w:val="28"/>
        </w:rPr>
        <w:t xml:space="preserve"> </w:t>
      </w:r>
      <w:r w:rsidR="000A4965" w:rsidRPr="002F2EB9">
        <w:rPr>
          <w:szCs w:val="28"/>
        </w:rPr>
        <w:t>проведении лесоустроительных работ в Приморско</w:t>
      </w:r>
      <w:r w:rsidR="00535040">
        <w:rPr>
          <w:szCs w:val="28"/>
        </w:rPr>
        <w:t>м</w:t>
      </w:r>
      <w:r w:rsidR="000A4965" w:rsidRPr="002F2EB9">
        <w:rPr>
          <w:szCs w:val="28"/>
        </w:rPr>
        <w:t xml:space="preserve"> кра</w:t>
      </w:r>
      <w:r w:rsidR="00535040">
        <w:rPr>
          <w:szCs w:val="28"/>
        </w:rPr>
        <w:t>е</w:t>
      </w:r>
      <w:bookmarkStart w:id="0" w:name="_GoBack"/>
      <w:bookmarkEnd w:id="0"/>
      <w:r w:rsidR="000A4965" w:rsidRPr="002F2EB9">
        <w:rPr>
          <w:szCs w:val="28"/>
        </w:rPr>
        <w:t xml:space="preserve"> </w:t>
      </w:r>
      <w:r w:rsidR="00035534" w:rsidRPr="002F2EB9">
        <w:rPr>
          <w:szCs w:val="28"/>
        </w:rPr>
        <w:t>и</w:t>
      </w:r>
      <w:r w:rsidR="00DE16D2" w:rsidRPr="002F2EB9">
        <w:rPr>
          <w:szCs w:val="28"/>
        </w:rPr>
        <w:t xml:space="preserve"> о проблемах</w:t>
      </w:r>
      <w:r w:rsidR="00035534" w:rsidRPr="002F2EB9">
        <w:rPr>
          <w:szCs w:val="28"/>
        </w:rPr>
        <w:t xml:space="preserve"> </w:t>
      </w:r>
      <w:r w:rsidR="000A4965" w:rsidRPr="002F2EB9">
        <w:rPr>
          <w:szCs w:val="28"/>
        </w:rPr>
        <w:t>правово</w:t>
      </w:r>
      <w:r w:rsidR="00DE16D2" w:rsidRPr="002F2EB9">
        <w:rPr>
          <w:szCs w:val="28"/>
        </w:rPr>
        <w:t>го</w:t>
      </w:r>
      <w:r w:rsidR="000A4965" w:rsidRPr="002F2EB9">
        <w:rPr>
          <w:szCs w:val="28"/>
        </w:rPr>
        <w:t xml:space="preserve"> регулировани</w:t>
      </w:r>
      <w:r w:rsidR="00DE16D2" w:rsidRPr="002F2EB9">
        <w:rPr>
          <w:szCs w:val="28"/>
        </w:rPr>
        <w:t>я</w:t>
      </w:r>
      <w:r w:rsidR="000A4965" w:rsidRPr="002F2EB9">
        <w:rPr>
          <w:szCs w:val="28"/>
        </w:rPr>
        <w:t xml:space="preserve"> </w:t>
      </w:r>
      <w:r w:rsidR="002F2EB9">
        <w:rPr>
          <w:szCs w:val="28"/>
        </w:rPr>
        <w:t xml:space="preserve">ограничения </w:t>
      </w:r>
      <w:r w:rsidR="00DE16D2" w:rsidRPr="002F2EB9">
        <w:rPr>
          <w:szCs w:val="28"/>
        </w:rPr>
        <w:t>сбора</w:t>
      </w:r>
      <w:r w:rsidR="000A4965" w:rsidRPr="002F2EB9">
        <w:rPr>
          <w:szCs w:val="28"/>
        </w:rPr>
        <w:t xml:space="preserve"> кедрового ореха</w:t>
      </w:r>
      <w:r w:rsidRPr="002F2EB9">
        <w:rPr>
          <w:szCs w:val="28"/>
        </w:rPr>
        <w:t>"</w:t>
      </w:r>
      <w:r w:rsidR="00CE48D5" w:rsidRPr="002F2EB9">
        <w:t>,</w:t>
      </w:r>
      <w:r w:rsidR="00CE48D5"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Pr="00D6479B" w:rsidRDefault="00CE48D5" w:rsidP="00B8189D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8189D">
        <w:t xml:space="preserve">Провести выездное совещание </w:t>
      </w:r>
      <w:r w:rsidR="00B8189D" w:rsidRPr="0045315B">
        <w:t xml:space="preserve">комитета </w:t>
      </w:r>
      <w:r w:rsidR="00B8189D">
        <w:t xml:space="preserve">Законодательного Собрания </w:t>
      </w:r>
      <w:r w:rsidR="00B8189D" w:rsidRPr="0045315B">
        <w:t xml:space="preserve">по </w:t>
      </w:r>
      <w:proofErr w:type="gramStart"/>
      <w:r w:rsidR="00B8189D" w:rsidRPr="0045315B">
        <w:t>продовольственной</w:t>
      </w:r>
      <w:proofErr w:type="gramEnd"/>
      <w:r w:rsidR="00B8189D" w:rsidRPr="0045315B">
        <w:t xml:space="preserve"> политике и природопользованию</w:t>
      </w:r>
      <w:r w:rsidR="00B8189D">
        <w:t xml:space="preserve"> </w:t>
      </w:r>
      <w:r w:rsidR="000A4965" w:rsidRPr="002F2EB9">
        <w:t>30</w:t>
      </w:r>
      <w:r w:rsidR="00E16225" w:rsidRPr="002F2EB9">
        <w:t xml:space="preserve"> </w:t>
      </w:r>
      <w:r w:rsidR="005D4611" w:rsidRPr="002F2EB9">
        <w:t>ноября</w:t>
      </w:r>
      <w:r w:rsidR="00B8189D" w:rsidRPr="002F2EB9">
        <w:t xml:space="preserve"> 201</w:t>
      </w:r>
      <w:r w:rsidR="005D4611" w:rsidRPr="002F2EB9">
        <w:t>6</w:t>
      </w:r>
      <w:r w:rsidR="00B8189D" w:rsidRPr="002F2EB9">
        <w:t xml:space="preserve"> года в </w:t>
      </w:r>
      <w:r w:rsidR="00D6479B">
        <w:t>с</w:t>
      </w:r>
      <w:r w:rsidR="00E71EE6">
        <w:t>.</w:t>
      </w:r>
      <w:r w:rsidR="005D4611" w:rsidRPr="002F2EB9">
        <w:t xml:space="preserve"> </w:t>
      </w:r>
      <w:r w:rsidR="00D6479B" w:rsidRPr="00D6479B">
        <w:t xml:space="preserve">Дмитриевка </w:t>
      </w:r>
      <w:hyperlink r:id="rId9" w:history="1">
        <w:r w:rsidR="00D6479B" w:rsidRPr="00D6479B">
          <w:rPr>
            <w:rStyle w:val="a7"/>
            <w:color w:val="auto"/>
            <w:u w:val="none"/>
          </w:rPr>
          <w:t>Черниговск</w:t>
        </w:r>
        <w:r w:rsidR="00D6479B">
          <w:rPr>
            <w:rStyle w:val="a7"/>
            <w:color w:val="auto"/>
            <w:u w:val="none"/>
          </w:rPr>
          <w:t>ого</w:t>
        </w:r>
      </w:hyperlink>
      <w:r w:rsidR="00D6479B">
        <w:t xml:space="preserve"> </w:t>
      </w:r>
      <w:r w:rsidR="00E71EE6">
        <w:t xml:space="preserve">муниципального </w:t>
      </w:r>
      <w:r w:rsidR="00D6479B">
        <w:t>района</w:t>
      </w:r>
      <w:r w:rsidR="00E71EE6">
        <w:t xml:space="preserve"> </w:t>
      </w:r>
      <w:r w:rsidR="00155137">
        <w:t>Приморского края</w:t>
      </w:r>
      <w:r w:rsidR="00D6479B">
        <w:t>.</w:t>
      </w:r>
    </w:p>
    <w:p w:rsidR="00CE48D5" w:rsidRPr="00D6479B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3262F2">
      <w:pPr>
        <w:pStyle w:val="a3"/>
        <w:tabs>
          <w:tab w:val="clear" w:pos="4153"/>
          <w:tab w:val="clear" w:pos="8306"/>
        </w:tabs>
      </w:pPr>
      <w:r>
        <w:t>П</w:t>
      </w:r>
      <w:r w:rsidR="00CE48D5">
        <w:t>редседател</w:t>
      </w:r>
      <w:r>
        <w:t>ь</w:t>
      </w:r>
      <w:r w:rsidR="00126DE4">
        <w:t xml:space="preserve"> комитета </w:t>
      </w:r>
      <w:r w:rsidR="00126DE4">
        <w:tab/>
      </w:r>
      <w:r w:rsidR="00126DE4">
        <w:tab/>
      </w:r>
      <w:r w:rsidR="00126DE4">
        <w:tab/>
      </w:r>
      <w:r>
        <w:tab/>
      </w:r>
      <w:r>
        <w:tab/>
      </w:r>
      <w:r>
        <w:tab/>
      </w:r>
      <w:r>
        <w:tab/>
      </w:r>
      <w:r w:rsidR="00252C51">
        <w:t xml:space="preserve">    </w:t>
      </w:r>
      <w:r>
        <w:t>Е.А. Зотов</w:t>
      </w:r>
    </w:p>
    <w:sectPr w:rsidR="00CE48D5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BEB" w:rsidRDefault="008E3BEB">
      <w:r>
        <w:separator/>
      </w:r>
    </w:p>
  </w:endnote>
  <w:endnote w:type="continuationSeparator" w:id="0">
    <w:p w:rsidR="008E3BEB" w:rsidRDefault="008E3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BEB" w:rsidRDefault="008E3BEB">
      <w:r>
        <w:separator/>
      </w:r>
    </w:p>
  </w:footnote>
  <w:footnote w:type="continuationSeparator" w:id="0">
    <w:p w:rsidR="008E3BEB" w:rsidRDefault="008E3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79B" w:rsidRDefault="00D6479B">
    <w:pPr>
      <w:pStyle w:val="a3"/>
    </w:pPr>
    <w:r>
      <w:t xml:space="preserve">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35534"/>
    <w:rsid w:val="00053C61"/>
    <w:rsid w:val="000A4965"/>
    <w:rsid w:val="00126DE4"/>
    <w:rsid w:val="00155137"/>
    <w:rsid w:val="00160F97"/>
    <w:rsid w:val="0020003C"/>
    <w:rsid w:val="00200595"/>
    <w:rsid w:val="00252C51"/>
    <w:rsid w:val="002F2EB9"/>
    <w:rsid w:val="003262F2"/>
    <w:rsid w:val="00357541"/>
    <w:rsid w:val="003D28CA"/>
    <w:rsid w:val="003F2358"/>
    <w:rsid w:val="00461E2B"/>
    <w:rsid w:val="00535040"/>
    <w:rsid w:val="00544DFA"/>
    <w:rsid w:val="00584E50"/>
    <w:rsid w:val="005D4611"/>
    <w:rsid w:val="006460A4"/>
    <w:rsid w:val="006C46E7"/>
    <w:rsid w:val="00711783"/>
    <w:rsid w:val="007128C1"/>
    <w:rsid w:val="007205BE"/>
    <w:rsid w:val="008E3BEB"/>
    <w:rsid w:val="009D20F6"/>
    <w:rsid w:val="009E5CD9"/>
    <w:rsid w:val="00AF22AB"/>
    <w:rsid w:val="00B803DE"/>
    <w:rsid w:val="00B8189D"/>
    <w:rsid w:val="00BB5B16"/>
    <w:rsid w:val="00BE16C2"/>
    <w:rsid w:val="00C9335B"/>
    <w:rsid w:val="00C958B6"/>
    <w:rsid w:val="00CE48D5"/>
    <w:rsid w:val="00D214B9"/>
    <w:rsid w:val="00D2228C"/>
    <w:rsid w:val="00D6479B"/>
    <w:rsid w:val="00D95034"/>
    <w:rsid w:val="00DE16D2"/>
    <w:rsid w:val="00E16225"/>
    <w:rsid w:val="00E6201A"/>
    <w:rsid w:val="00E71EE6"/>
    <w:rsid w:val="00F616AF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C46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C46E7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647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C46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C46E7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64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ussiabase.ru/raion.php?id=201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</TotalTime>
  <Pages>1</Pages>
  <Words>97</Words>
  <Characters>878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2016-11-08T05:56:00Z</cp:lastPrinted>
  <dcterms:created xsi:type="dcterms:W3CDTF">2016-11-08T06:29:00Z</dcterms:created>
  <dcterms:modified xsi:type="dcterms:W3CDTF">2016-11-08T06:35:00Z</dcterms:modified>
</cp:coreProperties>
</file>