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973841">
            <w:pPr>
              <w:jc w:val="both"/>
            </w:pPr>
            <w:r w:rsidRPr="00A50001">
              <w:t>О проекте закона Приморского края</w:t>
            </w:r>
            <w:r w:rsidR="000762DB">
              <w:t xml:space="preserve"> "О внесении изменени</w:t>
            </w:r>
            <w:r w:rsidR="005072FD">
              <w:t>й</w:t>
            </w:r>
            <w:r w:rsidR="00303287">
              <w:t xml:space="preserve"> </w:t>
            </w:r>
            <w:r w:rsidR="000762DB">
              <w:t>в</w:t>
            </w:r>
            <w:r w:rsidR="00303287">
              <w:t xml:space="preserve"> </w:t>
            </w:r>
            <w:r w:rsidR="000762DB">
              <w:t>Закон Приморского края</w:t>
            </w:r>
            <w:r w:rsidRPr="00A50001">
              <w:t xml:space="preserve"> </w:t>
            </w:r>
            <w:r w:rsidR="00201DBE">
              <w:t xml:space="preserve">                </w:t>
            </w:r>
            <w:r w:rsidR="00973841" w:rsidRPr="00973841">
              <w:t xml:space="preserve">"Об обороте земель </w:t>
            </w:r>
            <w:proofErr w:type="gramStart"/>
            <w:r w:rsidR="00973841" w:rsidRPr="00973841">
              <w:t>сельско</w:t>
            </w:r>
            <w:r w:rsidR="00973841">
              <w:t>-</w:t>
            </w:r>
            <w:r w:rsidR="00973841" w:rsidRPr="00973841">
              <w:t>хозяйственного</w:t>
            </w:r>
            <w:proofErr w:type="gramEnd"/>
            <w:r w:rsidR="00973841" w:rsidRPr="00973841">
              <w:t xml:space="preserve"> назначения на территории Приморского края"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проект закона </w:t>
      </w:r>
      <w:r w:rsidR="005072FD" w:rsidRPr="0045315B">
        <w:t>Приморского края "О внесении изменений в Закон Приморского края</w:t>
      </w:r>
      <w:r w:rsidR="005072FD">
        <w:t xml:space="preserve"> </w:t>
      </w:r>
      <w:r w:rsidR="00973841" w:rsidRPr="00973841">
        <w:t>"Об обороте земель сельскохозяйственного назначения на территории Приморского края"</w:t>
      </w:r>
      <w:r w:rsidR="00973841">
        <w:t xml:space="preserve"> </w:t>
      </w:r>
      <w:r w:rsidR="005072FD">
        <w:t>в первом чтении.</w:t>
      </w:r>
    </w:p>
    <w:p w:rsidR="00A027FE" w:rsidRDefault="00A027FE" w:rsidP="00A027FE">
      <w:pPr>
        <w:pStyle w:val="a5"/>
        <w:ind w:firstLine="720"/>
      </w:pPr>
    </w:p>
    <w:p w:rsidR="00A027FE" w:rsidRPr="00A027FE" w:rsidRDefault="00466FA2" w:rsidP="00A027FE">
      <w:pPr>
        <w:pStyle w:val="a5"/>
        <w:ind w:firstLine="720"/>
      </w:pPr>
      <w:r>
        <w:t>2.</w:t>
      </w:r>
      <w:bookmarkStart w:id="0" w:name="_GoBack"/>
      <w:bookmarkEnd w:id="0"/>
      <w:r w:rsidR="00A027FE" w:rsidRPr="00A027FE">
        <w:t>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9 декабря 2016 года.</w:t>
      </w:r>
    </w:p>
    <w:p w:rsidR="00C14CF3" w:rsidRDefault="00C14CF3" w:rsidP="00C14CF3">
      <w:pPr>
        <w:pStyle w:val="a5"/>
        <w:ind w:firstLine="720"/>
      </w:pPr>
    </w:p>
    <w:p w:rsidR="00C14CF3" w:rsidRDefault="00A027FE" w:rsidP="001454BA">
      <w:pPr>
        <w:pStyle w:val="22"/>
        <w:spacing w:after="0" w:line="240" w:lineRule="auto"/>
        <w:ind w:left="0" w:firstLine="720"/>
        <w:jc w:val="both"/>
      </w:pPr>
      <w:r>
        <w:t>3</w:t>
      </w:r>
      <w:r w:rsidR="00992EFC">
        <w:t>.</w:t>
      </w:r>
      <w:r w:rsidR="00C14CF3">
        <w:t xml:space="preserve">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 w:rsidRPr="003160A3">
        <w:t>(</w:t>
      </w:r>
      <w:r w:rsidR="00D61CA7" w:rsidRPr="003160A3">
        <w:t>Зотов</w:t>
      </w:r>
      <w:r w:rsidR="00C14CF3" w:rsidRPr="003160A3">
        <w:t>)</w:t>
      </w:r>
      <w:r w:rsidR="00C14CF3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14CF3" w:rsidRDefault="00C14CF3" w:rsidP="00C14CF3">
      <w:pPr>
        <w:pStyle w:val="a5"/>
        <w:ind w:firstLine="720"/>
      </w:pPr>
    </w:p>
    <w:p w:rsidR="00C14CF3" w:rsidRDefault="00A027FE" w:rsidP="00C14CF3">
      <w:pPr>
        <w:pStyle w:val="a5"/>
        <w:ind w:firstLine="720"/>
      </w:pPr>
      <w:r>
        <w:t>4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91E" w:rsidRDefault="0038491E" w:rsidP="00441D5E">
      <w:pPr>
        <w:pStyle w:val="1"/>
      </w:pPr>
      <w:r>
        <w:separator/>
      </w:r>
    </w:p>
  </w:endnote>
  <w:endnote w:type="continuationSeparator" w:id="0">
    <w:p w:rsidR="0038491E" w:rsidRDefault="0038491E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91E" w:rsidRDefault="0038491E" w:rsidP="00441D5E">
      <w:pPr>
        <w:pStyle w:val="1"/>
      </w:pPr>
      <w:r>
        <w:separator/>
      </w:r>
    </w:p>
  </w:footnote>
  <w:footnote w:type="continuationSeparator" w:id="0">
    <w:p w:rsidR="0038491E" w:rsidRDefault="0038491E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454BA"/>
    <w:rsid w:val="001778DC"/>
    <w:rsid w:val="00190A48"/>
    <w:rsid w:val="00193589"/>
    <w:rsid w:val="0019761C"/>
    <w:rsid w:val="001D4730"/>
    <w:rsid w:val="001E5337"/>
    <w:rsid w:val="001F2789"/>
    <w:rsid w:val="00201DBE"/>
    <w:rsid w:val="00241F77"/>
    <w:rsid w:val="00293A82"/>
    <w:rsid w:val="00296104"/>
    <w:rsid w:val="002B312F"/>
    <w:rsid w:val="002D7F39"/>
    <w:rsid w:val="00303287"/>
    <w:rsid w:val="003160A3"/>
    <w:rsid w:val="00356840"/>
    <w:rsid w:val="00371C9B"/>
    <w:rsid w:val="0038491E"/>
    <w:rsid w:val="003E55FF"/>
    <w:rsid w:val="003F1EEB"/>
    <w:rsid w:val="00417B13"/>
    <w:rsid w:val="00420E21"/>
    <w:rsid w:val="00426512"/>
    <w:rsid w:val="00441D5E"/>
    <w:rsid w:val="00466FA2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C0F5F"/>
    <w:rsid w:val="007C2DB0"/>
    <w:rsid w:val="007D32EC"/>
    <w:rsid w:val="007F1037"/>
    <w:rsid w:val="00816774"/>
    <w:rsid w:val="00834C11"/>
    <w:rsid w:val="00852754"/>
    <w:rsid w:val="00870422"/>
    <w:rsid w:val="00883B0F"/>
    <w:rsid w:val="008A10C4"/>
    <w:rsid w:val="008A463B"/>
    <w:rsid w:val="008A5CE3"/>
    <w:rsid w:val="00934EE0"/>
    <w:rsid w:val="009567F2"/>
    <w:rsid w:val="00965DA6"/>
    <w:rsid w:val="00973841"/>
    <w:rsid w:val="009746D7"/>
    <w:rsid w:val="00974821"/>
    <w:rsid w:val="00992EFC"/>
    <w:rsid w:val="009A4489"/>
    <w:rsid w:val="009C52C8"/>
    <w:rsid w:val="009E102D"/>
    <w:rsid w:val="00A027FE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D0544B"/>
    <w:rsid w:val="00D27AE0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64171"/>
    <w:rsid w:val="00F64340"/>
    <w:rsid w:val="00FA3A91"/>
    <w:rsid w:val="00FB4CEB"/>
    <w:rsid w:val="00FB7695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7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9</cp:revision>
  <cp:lastPrinted>2016-09-22T23:46:00Z</cp:lastPrinted>
  <dcterms:created xsi:type="dcterms:W3CDTF">2016-09-21T00:42:00Z</dcterms:created>
  <dcterms:modified xsi:type="dcterms:W3CDTF">2016-11-08T02:30:00Z</dcterms:modified>
</cp:coreProperties>
</file>