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83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745C" w:rsidRDefault="00F6745C" w:rsidP="00F6745C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Й</w:t>
      </w:r>
      <w:r w:rsidRPr="00E850C3">
        <w:rPr>
          <w:b/>
        </w:rPr>
        <w:t xml:space="preserve"> В </w:t>
      </w:r>
      <w:r>
        <w:rPr>
          <w:b/>
        </w:rPr>
        <w:t xml:space="preserve">ЗАКОН ПРИМОРСКОГО КРАЯ </w:t>
      </w:r>
    </w:p>
    <w:p w:rsidR="00F6745C" w:rsidRPr="00E850C3" w:rsidRDefault="00F6745C" w:rsidP="00F6745C">
      <w:pPr>
        <w:jc w:val="center"/>
        <w:rPr>
          <w:b/>
          <w:szCs w:val="28"/>
        </w:rPr>
      </w:pPr>
      <w:r>
        <w:rPr>
          <w:b/>
        </w:rPr>
        <w:t>"ОБ УТВЕРЖДЕНИИ ТИПОВОГО ПОЛОЖЕНИЯ О ПРОВЕДЕНИИ АТТЕСТАЦИИ МУНИЦИПАЛЬНЫХ СЛУЖАЩИХ"</w:t>
      </w:r>
    </w:p>
    <w:p w:rsidR="00F6745C" w:rsidRPr="00E850C3" w:rsidRDefault="00F6745C" w:rsidP="00F6745C"/>
    <w:p w:rsidR="00F6745C" w:rsidRDefault="00F6745C" w:rsidP="00F6745C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>края 26 октября 2016 года</w:t>
      </w:r>
    </w:p>
    <w:p w:rsidR="00F6745C" w:rsidRPr="00E850C3" w:rsidRDefault="00F6745C" w:rsidP="00F6745C">
      <w:pPr>
        <w:tabs>
          <w:tab w:val="left" w:pos="7371"/>
        </w:tabs>
        <w:ind w:firstLine="709"/>
        <w:jc w:val="both"/>
      </w:pPr>
    </w:p>
    <w:p w:rsidR="00F6745C" w:rsidRPr="003F6234" w:rsidRDefault="00F6745C" w:rsidP="00F6745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F6234">
        <w:rPr>
          <w:szCs w:val="28"/>
        </w:rPr>
        <w:t>СТАТЬЯ 1.</w:t>
      </w:r>
    </w:p>
    <w:p w:rsidR="00F6745C" w:rsidRDefault="00F6745C" w:rsidP="00F674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4073">
        <w:rPr>
          <w:szCs w:val="28"/>
        </w:rPr>
        <w:t xml:space="preserve">Внести в </w:t>
      </w:r>
      <w:hyperlink r:id="rId9" w:history="1">
        <w:r w:rsidRPr="00384073">
          <w:rPr>
            <w:szCs w:val="28"/>
          </w:rPr>
          <w:t>Закон</w:t>
        </w:r>
      </w:hyperlink>
      <w:r w:rsidRPr="00384073">
        <w:rPr>
          <w:szCs w:val="28"/>
        </w:rPr>
        <w:t xml:space="preserve"> Приморского края от 4 июня 2007 года № 84-КЗ "Об утверждении Типового положения о проведении аттестации муниципальных служащих" (Ведомости Законодательного Собрания Приморского края, 2007, № 19, стр. 54</w:t>
      </w:r>
      <w:r>
        <w:rPr>
          <w:szCs w:val="28"/>
        </w:rPr>
        <w:t>;</w:t>
      </w:r>
      <w:r w:rsidRPr="00384073">
        <w:rPr>
          <w:szCs w:val="28"/>
        </w:rPr>
        <w:t xml:space="preserve"> 2013, № 67, стр. 33) следующие изменения:</w:t>
      </w:r>
    </w:p>
    <w:p w:rsidR="00F6745C" w:rsidRPr="00384073" w:rsidRDefault="00F6745C" w:rsidP="00F674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Типовом положении о проведении аттестации муниципальных служащих:</w:t>
      </w:r>
    </w:p>
    <w:p w:rsidR="00F6745C" w:rsidRPr="00384073" w:rsidRDefault="00F6745C" w:rsidP="00F674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4073">
        <w:rPr>
          <w:szCs w:val="28"/>
        </w:rPr>
        <w:t xml:space="preserve">1)в части 4 статьи 7 слова "на получение </w:t>
      </w:r>
      <w:proofErr w:type="gramStart"/>
      <w:r w:rsidRPr="00384073">
        <w:rPr>
          <w:szCs w:val="28"/>
        </w:rPr>
        <w:t>дополнительного профессионального</w:t>
      </w:r>
      <w:proofErr w:type="gramEnd"/>
      <w:r w:rsidRPr="00384073">
        <w:rPr>
          <w:szCs w:val="28"/>
        </w:rPr>
        <w:t xml:space="preserve"> образования по программам повышения квалификации" заменить словами "для получения дополнительного профессионального образования";</w:t>
      </w:r>
    </w:p>
    <w:p w:rsidR="00F6745C" w:rsidRPr="00384073" w:rsidRDefault="00F6745C" w:rsidP="00F6745C">
      <w:pPr>
        <w:autoSpaceDE w:val="0"/>
        <w:autoSpaceDN w:val="0"/>
        <w:adjustRightInd w:val="0"/>
        <w:jc w:val="both"/>
        <w:rPr>
          <w:szCs w:val="28"/>
        </w:rPr>
      </w:pPr>
      <w:r w:rsidRPr="00384073">
        <w:rPr>
          <w:szCs w:val="28"/>
        </w:rPr>
        <w:tab/>
        <w:t xml:space="preserve">2)в пункте 3 части 1 статьи 9 слова "на получение </w:t>
      </w:r>
      <w:proofErr w:type="gramStart"/>
      <w:r w:rsidRPr="00384073">
        <w:rPr>
          <w:szCs w:val="28"/>
        </w:rPr>
        <w:t>дополнительного профессионального</w:t>
      </w:r>
      <w:proofErr w:type="gramEnd"/>
      <w:r w:rsidRPr="00384073">
        <w:rPr>
          <w:szCs w:val="28"/>
        </w:rPr>
        <w:t xml:space="preserve"> образования по программам повышения квалификации" заменить словами "для получения дополнительного профессионального образования".</w:t>
      </w:r>
    </w:p>
    <w:p w:rsidR="00F6745C" w:rsidRPr="00FB58EA" w:rsidRDefault="00F6745C" w:rsidP="00F6745C">
      <w:pPr>
        <w:pStyle w:val="ConsPlusNormal"/>
        <w:ind w:firstLine="709"/>
        <w:jc w:val="both"/>
        <w:outlineLvl w:val="0"/>
        <w:rPr>
          <w:rFonts w:eastAsia="SimSun"/>
          <w:caps/>
          <w:lang w:eastAsia="zh-CN"/>
        </w:rPr>
      </w:pPr>
    </w:p>
    <w:p w:rsidR="00F6745C" w:rsidRPr="003F6234" w:rsidRDefault="00F6745C" w:rsidP="00F6745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>СТАТЬЯ 2.</w:t>
      </w:r>
    </w:p>
    <w:p w:rsidR="00F6745C" w:rsidRPr="003F6234" w:rsidRDefault="00F6745C" w:rsidP="00F6745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Настоящий </w:t>
      </w:r>
      <w:r>
        <w:rPr>
          <w:szCs w:val="28"/>
        </w:rPr>
        <w:t>З</w:t>
      </w:r>
      <w:r w:rsidRPr="003F6234">
        <w:rPr>
          <w:szCs w:val="28"/>
        </w:rPr>
        <w:t>акон вступает в силу со дня его официального опубликования.</w:t>
      </w:r>
    </w:p>
    <w:p w:rsidR="00F6745C" w:rsidRPr="003F6234" w:rsidRDefault="00F6745C" w:rsidP="00F674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F6745C" w:rsidRPr="00E850C3" w:rsidRDefault="00F6745C" w:rsidP="00F6745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6745C" w:rsidRPr="00E850C3" w:rsidRDefault="00F6745C" w:rsidP="00F6745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6745C" w:rsidRDefault="00F6745C" w:rsidP="00F6745C">
      <w:pPr>
        <w:autoSpaceDE w:val="0"/>
        <w:autoSpaceDN w:val="0"/>
        <w:adjustRightInd w:val="0"/>
        <w:jc w:val="both"/>
        <w:rPr>
          <w:szCs w:val="28"/>
        </w:rPr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327CAE" w:rsidRDefault="00327CAE" w:rsidP="00F6745C">
      <w:pPr>
        <w:autoSpaceDE w:val="0"/>
        <w:autoSpaceDN w:val="0"/>
        <w:adjustRightInd w:val="0"/>
        <w:jc w:val="both"/>
        <w:rPr>
          <w:szCs w:val="28"/>
        </w:rPr>
      </w:pPr>
    </w:p>
    <w:p w:rsidR="00327CAE" w:rsidRDefault="00327CAE" w:rsidP="00327CAE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27CAE" w:rsidRDefault="00327CAE" w:rsidP="00327CAE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327CAE" w:rsidRDefault="00327CAE" w:rsidP="00327CAE">
      <w:r>
        <w:rPr>
          <w:szCs w:val="28"/>
        </w:rPr>
        <w:t xml:space="preserve">№ </w:t>
      </w:r>
      <w:r>
        <w:rPr>
          <w:szCs w:val="28"/>
        </w:rPr>
        <w:t>20</w:t>
      </w:r>
      <w:r>
        <w:rPr>
          <w:szCs w:val="28"/>
        </w:rPr>
        <w:t>-КЗ</w:t>
      </w:r>
    </w:p>
    <w:bookmarkEnd w:id="0"/>
    <w:p w:rsidR="00327CAE" w:rsidRDefault="00327CAE" w:rsidP="00F6745C">
      <w:pPr>
        <w:autoSpaceDE w:val="0"/>
        <w:autoSpaceDN w:val="0"/>
        <w:adjustRightInd w:val="0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6B" w:rsidRDefault="008C296B">
      <w:r>
        <w:separator/>
      </w:r>
    </w:p>
  </w:endnote>
  <w:endnote w:type="continuationSeparator" w:id="0">
    <w:p w:rsidR="008C296B" w:rsidRDefault="008C2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6B" w:rsidRDefault="008C296B">
      <w:r>
        <w:separator/>
      </w:r>
    </w:p>
  </w:footnote>
  <w:footnote w:type="continuationSeparator" w:id="0">
    <w:p w:rsidR="008C296B" w:rsidRDefault="008C2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45C"/>
    <w:rsid w:val="0003291F"/>
    <w:rsid w:val="00327CAE"/>
    <w:rsid w:val="00380EE1"/>
    <w:rsid w:val="003B26E7"/>
    <w:rsid w:val="0047435B"/>
    <w:rsid w:val="005A2827"/>
    <w:rsid w:val="008C296B"/>
    <w:rsid w:val="00AB70F9"/>
    <w:rsid w:val="00AC31EC"/>
    <w:rsid w:val="00B14397"/>
    <w:rsid w:val="00BE0544"/>
    <w:rsid w:val="00D96A1E"/>
    <w:rsid w:val="00E34273"/>
    <w:rsid w:val="00E60B2A"/>
    <w:rsid w:val="00F23036"/>
    <w:rsid w:val="00F6745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6745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rsid w:val="00F674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67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53AC6150BB40B1D8AA639713668C0F45D22ABAD83F0AC897A4E1B50D7D30A6UCR6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2016-10-26T23:12:00Z</cp:lastPrinted>
  <dcterms:created xsi:type="dcterms:W3CDTF">2016-11-02T03:26:00Z</dcterms:created>
  <dcterms:modified xsi:type="dcterms:W3CDTF">2016-11-02T03:26:00Z</dcterms:modified>
</cp:coreProperties>
</file>