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59387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203ED" w:rsidRDefault="002203ED" w:rsidP="002203ED">
      <w:pPr>
        <w:pStyle w:val="a3"/>
        <w:jc w:val="center"/>
        <w:rPr>
          <w:b/>
          <w:szCs w:val="28"/>
          <w:lang w:eastAsia="x-none"/>
        </w:rPr>
      </w:pPr>
      <w:r w:rsidRPr="002203ED">
        <w:rPr>
          <w:b/>
          <w:szCs w:val="28"/>
          <w:lang w:val="x-none" w:eastAsia="x-none"/>
        </w:rPr>
        <w:t>О ВНЕСЕНИИ ИЗМЕНЕНИ</w:t>
      </w:r>
      <w:r w:rsidRPr="002203ED">
        <w:rPr>
          <w:b/>
          <w:szCs w:val="28"/>
          <w:lang w:eastAsia="x-none"/>
        </w:rPr>
        <w:t>Я</w:t>
      </w:r>
      <w:r w:rsidRPr="002203ED">
        <w:rPr>
          <w:b/>
          <w:szCs w:val="28"/>
          <w:lang w:eastAsia="x-none"/>
        </w:rPr>
        <w:tab/>
        <w:t xml:space="preserve"> </w:t>
      </w:r>
      <w:r w:rsidRPr="002203ED">
        <w:rPr>
          <w:b/>
          <w:szCs w:val="28"/>
          <w:lang w:val="x-none" w:eastAsia="x-none"/>
        </w:rPr>
        <w:t xml:space="preserve">В </w:t>
      </w:r>
      <w:r w:rsidRPr="002203ED">
        <w:rPr>
          <w:b/>
          <w:szCs w:val="28"/>
          <w:lang w:eastAsia="x-none"/>
        </w:rPr>
        <w:t xml:space="preserve">СТАТЬЮ 10 ЗАКОНА </w:t>
      </w:r>
      <w:r w:rsidRPr="002203ED">
        <w:rPr>
          <w:b/>
          <w:szCs w:val="28"/>
          <w:lang w:val="x-none" w:eastAsia="x-none"/>
        </w:rPr>
        <w:t xml:space="preserve">ПРИМОРСКОГО КРАЯ "ОБ ОБЕСПЕЧЕНИИ ЖИЛЫМИ ПОМЕЩЕНИЯМИ РЕАБИЛИТИРОВАННЫХ ЛИЦ, УТРАТИВШИХ ЖИЛЫЕ ПОМЕЩЕНИЯ В СВЯЗИ С ПОЛИТИЧЕСКИМИ РЕПРЕССИЯМИ, И ЧЛЕНОВ ИХ СЕМЕЙ В СЛУЧАЕ ВОЗВРАЩЕНИЯ НА ПРЕЖНЕЕ МЕСТО ЖИТЕЛЬСТВА </w:t>
      </w:r>
    </w:p>
    <w:p w:rsidR="002203ED" w:rsidRPr="002203ED" w:rsidRDefault="002203ED" w:rsidP="002203ED">
      <w:pPr>
        <w:pStyle w:val="a3"/>
        <w:jc w:val="center"/>
        <w:rPr>
          <w:b/>
          <w:szCs w:val="28"/>
          <w:lang w:val="x-none" w:eastAsia="x-none"/>
        </w:rPr>
      </w:pPr>
      <w:r w:rsidRPr="002203ED">
        <w:rPr>
          <w:b/>
          <w:szCs w:val="28"/>
          <w:lang w:val="x-none" w:eastAsia="x-none"/>
        </w:rPr>
        <w:t>В ПРИМОРСКИЙ КРАЙ"</w:t>
      </w:r>
    </w:p>
    <w:p w:rsidR="002203ED" w:rsidRPr="002203ED" w:rsidRDefault="002203ED" w:rsidP="002203ED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2203ED" w:rsidRPr="002203ED" w:rsidRDefault="002203ED" w:rsidP="002203ED">
      <w:pPr>
        <w:ind w:firstLine="709"/>
        <w:jc w:val="both"/>
        <w:rPr>
          <w:szCs w:val="28"/>
        </w:rPr>
      </w:pPr>
      <w:proofErr w:type="gramStart"/>
      <w:r w:rsidRPr="002203ED">
        <w:rPr>
          <w:szCs w:val="28"/>
        </w:rPr>
        <w:t>Принят</w:t>
      </w:r>
      <w:proofErr w:type="gramEnd"/>
      <w:r w:rsidRPr="002203ED">
        <w:rPr>
          <w:szCs w:val="28"/>
        </w:rPr>
        <w:t xml:space="preserve"> Законодательным Собранием Приморского края 26 октября 2016 года</w:t>
      </w:r>
    </w:p>
    <w:p w:rsidR="002203ED" w:rsidRPr="002203ED" w:rsidRDefault="002203ED" w:rsidP="002203ED">
      <w:pPr>
        <w:ind w:firstLine="709"/>
        <w:rPr>
          <w:szCs w:val="28"/>
        </w:rPr>
      </w:pPr>
    </w:p>
    <w:p w:rsidR="002203ED" w:rsidRPr="002203ED" w:rsidRDefault="002203ED" w:rsidP="002203ED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2203ED">
        <w:rPr>
          <w:rFonts w:eastAsia="Calibri"/>
          <w:szCs w:val="28"/>
          <w:lang w:eastAsia="en-US"/>
        </w:rPr>
        <w:t>СТАТЬЯ 1.</w:t>
      </w:r>
    </w:p>
    <w:p w:rsidR="002203ED" w:rsidRPr="002203ED" w:rsidRDefault="002203ED" w:rsidP="002203ED">
      <w:pPr>
        <w:widowControl w:val="0"/>
        <w:autoSpaceDE w:val="0"/>
        <w:autoSpaceDN w:val="0"/>
        <w:ind w:firstLine="709"/>
        <w:jc w:val="both"/>
        <w:rPr>
          <w:szCs w:val="28"/>
        </w:rPr>
      </w:pPr>
      <w:proofErr w:type="gramStart"/>
      <w:r w:rsidRPr="002203ED">
        <w:rPr>
          <w:szCs w:val="28"/>
        </w:rPr>
        <w:t xml:space="preserve">Внести в статью 10 Закона Приморского края от 4 августа 2011 года </w:t>
      </w:r>
      <w:r w:rsidRPr="002203ED">
        <w:rPr>
          <w:szCs w:val="28"/>
        </w:rPr>
        <w:br/>
        <w:t xml:space="preserve">№ 790-КЗ "Об обеспечении жилыми помещениями реабилитированных лиц, утративших жилые помещения в связи с политическими репрессиями, </w:t>
      </w:r>
      <w:r w:rsidRPr="002203ED">
        <w:rPr>
          <w:szCs w:val="28"/>
        </w:rPr>
        <w:br/>
        <w:t xml:space="preserve">и членов их семей в случае возвращения на прежнее место жительства </w:t>
      </w:r>
      <w:r w:rsidRPr="002203ED">
        <w:rPr>
          <w:szCs w:val="28"/>
        </w:rPr>
        <w:br/>
        <w:t>в Приморский край" (Ведомости Законодательного Собрания Приморского края, 2011, № 194, стр. 29;</w:t>
      </w:r>
      <w:proofErr w:type="gramEnd"/>
      <w:r w:rsidRPr="002203ED">
        <w:rPr>
          <w:szCs w:val="28"/>
        </w:rPr>
        <w:t xml:space="preserve"> </w:t>
      </w:r>
      <w:proofErr w:type="gramStart"/>
      <w:r w:rsidRPr="002203ED">
        <w:rPr>
          <w:szCs w:val="28"/>
        </w:rPr>
        <w:t>2012, № 25, стр. 3; 2013, № 52, стр. 19) следующее изменение:</w:t>
      </w:r>
      <w:proofErr w:type="gramEnd"/>
    </w:p>
    <w:p w:rsidR="002203ED" w:rsidRPr="002203ED" w:rsidRDefault="002203ED" w:rsidP="002203ED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203ED">
        <w:rPr>
          <w:szCs w:val="28"/>
        </w:rPr>
        <w:t>в части 5 слова "орган, осуществляющий государственную регистрацию прав на недвижимое имущество и сделок с ним" заменить словами "орган, осуществляющий государственный кадастровый учет, государственную регистрацию прав, ведение Единого государственного реестра недвижимости и предоставление сведений, содержащихся в Едином государственном реестре недвижимости".</w:t>
      </w:r>
    </w:p>
    <w:p w:rsidR="002203ED" w:rsidRPr="002203ED" w:rsidRDefault="002203ED" w:rsidP="002203ED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2203ED" w:rsidRPr="002203ED" w:rsidRDefault="002203ED" w:rsidP="002203ED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203ED">
        <w:rPr>
          <w:szCs w:val="28"/>
        </w:rPr>
        <w:t>СТАТЬЯ 2.</w:t>
      </w:r>
    </w:p>
    <w:p w:rsidR="002203ED" w:rsidRPr="002203ED" w:rsidRDefault="002203ED" w:rsidP="002203ED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203ED">
        <w:rPr>
          <w:szCs w:val="28"/>
        </w:rPr>
        <w:t>Настоящий Закон вступает в силу с 1 января 2017 года.</w:t>
      </w:r>
    </w:p>
    <w:p w:rsidR="002203ED" w:rsidRPr="002203ED" w:rsidRDefault="002203ED" w:rsidP="002203E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03ED" w:rsidRPr="002203ED" w:rsidRDefault="002203ED" w:rsidP="002203E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03ED" w:rsidRPr="002203ED" w:rsidRDefault="002203ED" w:rsidP="002203E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03ED" w:rsidRDefault="002203ED" w:rsidP="002203ED">
      <w:pPr>
        <w:autoSpaceDE w:val="0"/>
        <w:autoSpaceDN w:val="0"/>
        <w:adjustRightInd w:val="0"/>
        <w:rPr>
          <w:szCs w:val="28"/>
        </w:rPr>
      </w:pPr>
      <w:r w:rsidRPr="002203ED">
        <w:rPr>
          <w:szCs w:val="28"/>
        </w:rPr>
        <w:t>Губернатор края                                                                      В.В. Миклушевский</w:t>
      </w:r>
    </w:p>
    <w:p w:rsidR="00226AEC" w:rsidRDefault="00226AEC" w:rsidP="002203ED">
      <w:pPr>
        <w:autoSpaceDE w:val="0"/>
        <w:autoSpaceDN w:val="0"/>
        <w:adjustRightInd w:val="0"/>
        <w:rPr>
          <w:szCs w:val="28"/>
        </w:rPr>
      </w:pPr>
    </w:p>
    <w:p w:rsidR="00226AEC" w:rsidRDefault="00226AEC" w:rsidP="00226AEC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226AEC" w:rsidRDefault="00226AEC" w:rsidP="00226AEC">
      <w:pPr>
        <w:tabs>
          <w:tab w:val="right" w:pos="9354"/>
        </w:tabs>
        <w:rPr>
          <w:szCs w:val="28"/>
        </w:rPr>
      </w:pPr>
      <w:r>
        <w:rPr>
          <w:szCs w:val="28"/>
        </w:rPr>
        <w:t>2 ноября 2016 года</w:t>
      </w:r>
    </w:p>
    <w:p w:rsidR="00226AEC" w:rsidRPr="002203ED" w:rsidRDefault="00226AEC" w:rsidP="00226AE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1</w:t>
      </w:r>
      <w:r>
        <w:rPr>
          <w:szCs w:val="28"/>
        </w:rPr>
        <w:t>3</w:t>
      </w:r>
      <w:r>
        <w:rPr>
          <w:szCs w:val="28"/>
        </w:rPr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E62" w:rsidRDefault="00387E62">
      <w:r>
        <w:separator/>
      </w:r>
    </w:p>
  </w:endnote>
  <w:endnote w:type="continuationSeparator" w:id="0">
    <w:p w:rsidR="00387E62" w:rsidRDefault="00387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E62" w:rsidRDefault="00387E62">
      <w:r>
        <w:separator/>
      </w:r>
    </w:p>
  </w:footnote>
  <w:footnote w:type="continuationSeparator" w:id="0">
    <w:p w:rsidR="00387E62" w:rsidRDefault="00387E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03ED"/>
    <w:rsid w:val="0003291F"/>
    <w:rsid w:val="002203ED"/>
    <w:rsid w:val="00226AEC"/>
    <w:rsid w:val="00380EE1"/>
    <w:rsid w:val="00387E62"/>
    <w:rsid w:val="003B26E7"/>
    <w:rsid w:val="0047435B"/>
    <w:rsid w:val="005A2827"/>
    <w:rsid w:val="006C1BB2"/>
    <w:rsid w:val="008E58CE"/>
    <w:rsid w:val="00A21E61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2203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203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6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2016-10-27T06:58:00Z</cp:lastPrinted>
  <dcterms:created xsi:type="dcterms:W3CDTF">2016-11-02T02:12:00Z</dcterms:created>
  <dcterms:modified xsi:type="dcterms:W3CDTF">2016-11-02T02:12:00Z</dcterms:modified>
</cp:coreProperties>
</file>