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283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56BE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56BEF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56BEF" w:rsidRPr="00456BEF">
              <w:rPr>
                <w:szCs w:val="28"/>
              </w:rPr>
              <w:t>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56BE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56BEF" w:rsidRDefault="00456BEF" w:rsidP="00456BEF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C16F9">
              <w:rPr>
                <w:szCs w:val="28"/>
              </w:rPr>
              <w:t xml:space="preserve"> в Закон Приморского края "</w:t>
            </w:r>
            <w:r>
              <w:rPr>
                <w:szCs w:val="28"/>
              </w:rPr>
              <w:t>Об образовании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Pr="00456BEF" w:rsidRDefault="000B3FB2" w:rsidP="0094344A">
            <w:pPr>
              <w:ind w:left="-108"/>
              <w:jc w:val="both"/>
            </w:pPr>
          </w:p>
        </w:tc>
      </w:tr>
    </w:tbl>
    <w:p w:rsidR="00456BEF" w:rsidRDefault="00456BEF" w:rsidP="00456BEF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456BEF" w:rsidRDefault="00456BEF" w:rsidP="00456BEF">
      <w:pPr>
        <w:rPr>
          <w:szCs w:val="28"/>
        </w:rPr>
      </w:pPr>
    </w:p>
    <w:p w:rsidR="00456BEF" w:rsidRDefault="00456BEF" w:rsidP="00456BEF">
      <w:pPr>
        <w:rPr>
          <w:szCs w:val="28"/>
        </w:rPr>
      </w:pPr>
      <w:r>
        <w:rPr>
          <w:szCs w:val="28"/>
        </w:rPr>
        <w:t>ПОСТАНОВЛЯЕТ:</w:t>
      </w:r>
    </w:p>
    <w:p w:rsidR="00456BEF" w:rsidRDefault="00456BEF" w:rsidP="00456BEF">
      <w:pPr>
        <w:rPr>
          <w:szCs w:val="28"/>
        </w:rPr>
      </w:pPr>
    </w:p>
    <w:p w:rsidR="00456BEF" w:rsidRDefault="00456BEF" w:rsidP="00456BEF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й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>в Закон Приморского края "</w:t>
      </w:r>
      <w:r>
        <w:rPr>
          <w:szCs w:val="28"/>
        </w:rPr>
        <w:t>Об образовании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456BEF" w:rsidRDefault="00456BEF" w:rsidP="00456BEF">
      <w:pPr>
        <w:jc w:val="both"/>
        <w:rPr>
          <w:szCs w:val="28"/>
        </w:rPr>
      </w:pPr>
    </w:p>
    <w:p w:rsidR="00456BEF" w:rsidRDefault="00456BEF" w:rsidP="00456BEF">
      <w:pPr>
        <w:ind w:firstLine="708"/>
        <w:jc w:val="both"/>
        <w:rPr>
          <w:szCs w:val="28"/>
        </w:rPr>
      </w:pPr>
      <w:r w:rsidRPr="00CF60CD">
        <w:rPr>
          <w:szCs w:val="28"/>
        </w:rPr>
        <w:t xml:space="preserve"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</w:t>
      </w:r>
      <w:r>
        <w:rPr>
          <w:szCs w:val="28"/>
        </w:rPr>
        <w:t>11 ноября</w:t>
      </w:r>
      <w:r w:rsidRPr="00CF60CD">
        <w:rPr>
          <w:szCs w:val="28"/>
        </w:rPr>
        <w:t xml:space="preserve"> 201</w:t>
      </w:r>
      <w:r>
        <w:rPr>
          <w:szCs w:val="28"/>
        </w:rPr>
        <w:t>6</w:t>
      </w:r>
      <w:r w:rsidRPr="00CF60CD">
        <w:rPr>
          <w:szCs w:val="28"/>
        </w:rPr>
        <w:t xml:space="preserve"> года.</w:t>
      </w:r>
    </w:p>
    <w:p w:rsidR="00456BEF" w:rsidRDefault="00456BEF" w:rsidP="00456BEF">
      <w:pPr>
        <w:jc w:val="both"/>
        <w:rPr>
          <w:szCs w:val="28"/>
        </w:rPr>
      </w:pPr>
    </w:p>
    <w:p w:rsidR="00456BEF" w:rsidRPr="009E27DC" w:rsidRDefault="00456BEF" w:rsidP="00456BE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456BEF" w:rsidRDefault="00456BEF" w:rsidP="00456BE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456BEF" w:rsidRPr="009E27DC" w:rsidRDefault="00456BEF" w:rsidP="00456BE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456BEF" w:rsidRDefault="00456BEF" w:rsidP="00456BE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56BEF" w:rsidRDefault="00456BEF" w:rsidP="00456BE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56BEF" w:rsidRDefault="00456BEF" w:rsidP="00456BE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56BEF" w:rsidRDefault="00456BEF" w:rsidP="00456BEF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456BEF" w:rsidRDefault="00456BEF" w:rsidP="00456BEF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456BEF" w:rsidRDefault="00456BEF" w:rsidP="00456BEF"/>
    <w:p w:rsidR="00456BEF" w:rsidRDefault="00456BEF" w:rsidP="00456BEF"/>
    <w:p w:rsidR="00456BEF" w:rsidRDefault="00456BEF" w:rsidP="00456BEF"/>
    <w:p w:rsidR="00456BEF" w:rsidRDefault="00456BEF" w:rsidP="00456BEF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A4A" w:rsidRDefault="00AD6A4A">
      <w:r>
        <w:separator/>
      </w:r>
    </w:p>
  </w:endnote>
  <w:endnote w:type="continuationSeparator" w:id="0">
    <w:p w:rsidR="00AD6A4A" w:rsidRDefault="00AD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A4A" w:rsidRDefault="00AD6A4A">
      <w:r>
        <w:separator/>
      </w:r>
    </w:p>
  </w:footnote>
  <w:footnote w:type="continuationSeparator" w:id="0">
    <w:p w:rsidR="00AD6A4A" w:rsidRDefault="00AD6A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6BEF"/>
    <w:rsid w:val="00057575"/>
    <w:rsid w:val="000B3FB2"/>
    <w:rsid w:val="000D628E"/>
    <w:rsid w:val="000E5228"/>
    <w:rsid w:val="00123119"/>
    <w:rsid w:val="00155F7F"/>
    <w:rsid w:val="003325F4"/>
    <w:rsid w:val="00392E21"/>
    <w:rsid w:val="00456BEF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6A4A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56BE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2016-10-27T01:22:00Z</cp:lastPrinted>
  <dcterms:created xsi:type="dcterms:W3CDTF">2016-10-27T01:21:00Z</dcterms:created>
  <dcterms:modified xsi:type="dcterms:W3CDTF">2016-10-27T01:22:00Z</dcterms:modified>
</cp:coreProperties>
</file>