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99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1F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1F3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1F35" w:rsidRPr="00761F35">
              <w:rPr>
                <w:szCs w:val="28"/>
              </w:rPr>
              <w:t>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1F3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1F35" w:rsidP="0094344A">
            <w:pPr>
              <w:ind w:left="-108"/>
              <w:jc w:val="both"/>
            </w:pPr>
            <w:r w:rsidRPr="0007116A">
              <w:t xml:space="preserve">О </w:t>
            </w:r>
            <w:r>
              <w:t>З</w:t>
            </w:r>
            <w:r w:rsidRPr="0007116A">
              <w:t>акон</w:t>
            </w:r>
            <w:r>
              <w:t>е</w:t>
            </w:r>
            <w:r w:rsidRPr="0007116A">
              <w:t xml:space="preserve"> Приморского края "О внесении изменений в Закон Приморского края "</w:t>
            </w:r>
            <w:r w:rsidRPr="0007116A">
              <w:rPr>
                <w:szCs w:val="28"/>
              </w:rPr>
              <w:t xml:space="preserve">О бюджете территориального фонда </w:t>
            </w:r>
            <w:proofErr w:type="spellStart"/>
            <w:proofErr w:type="gramStart"/>
            <w:r w:rsidRPr="0007116A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07116A">
              <w:rPr>
                <w:szCs w:val="28"/>
              </w:rPr>
              <w:t>тельного</w:t>
            </w:r>
            <w:proofErr w:type="gramEnd"/>
            <w:r w:rsidRPr="0007116A">
              <w:rPr>
                <w:szCs w:val="28"/>
              </w:rPr>
              <w:t xml:space="preserve"> медицинского </w:t>
            </w:r>
            <w:proofErr w:type="spellStart"/>
            <w:r w:rsidRPr="0007116A">
              <w:rPr>
                <w:szCs w:val="28"/>
              </w:rPr>
              <w:t>страхова</w:t>
            </w:r>
            <w:r>
              <w:rPr>
                <w:szCs w:val="28"/>
              </w:rPr>
              <w:t>-</w:t>
            </w:r>
            <w:r w:rsidRPr="0007116A">
              <w:rPr>
                <w:szCs w:val="28"/>
              </w:rPr>
              <w:t>ния</w:t>
            </w:r>
            <w:proofErr w:type="spellEnd"/>
            <w:r w:rsidRPr="0007116A">
              <w:rPr>
                <w:szCs w:val="28"/>
              </w:rPr>
              <w:t xml:space="preserve"> Приморского края </w:t>
            </w:r>
            <w:r w:rsidRPr="0007116A">
              <w:t>на 201</w:t>
            </w:r>
            <w:r>
              <w:t>6 год</w:t>
            </w:r>
            <w:r w:rsidRPr="0007116A">
              <w:rPr>
                <w:szCs w:val="28"/>
              </w:rPr>
              <w:t>"</w:t>
            </w:r>
          </w:p>
          <w:p w:rsidR="000B3FB2" w:rsidRPr="00761F35" w:rsidRDefault="000B3FB2" w:rsidP="0094344A">
            <w:pPr>
              <w:ind w:left="-108"/>
              <w:jc w:val="both"/>
            </w:pPr>
          </w:p>
        </w:tc>
      </w:tr>
    </w:tbl>
    <w:p w:rsidR="00761F35" w:rsidRPr="0007116A" w:rsidRDefault="00761F35" w:rsidP="00761F35">
      <w:pPr>
        <w:tabs>
          <w:tab w:val="left" w:pos="720"/>
        </w:tabs>
      </w:pPr>
      <w:r>
        <w:tab/>
      </w:r>
      <w:bookmarkStart w:id="0" w:name="_GoBack"/>
      <w:bookmarkEnd w:id="0"/>
      <w:r w:rsidRPr="0007116A">
        <w:t xml:space="preserve">Законодательное Собрание Приморского края </w:t>
      </w:r>
    </w:p>
    <w:p w:rsidR="00761F35" w:rsidRPr="0007116A" w:rsidRDefault="00761F35" w:rsidP="00761F35"/>
    <w:p w:rsidR="00761F35" w:rsidRDefault="00761F35" w:rsidP="00761F35">
      <w:r w:rsidRPr="0007116A">
        <w:t>ПОСТАНОВЛЯЕТ:</w:t>
      </w:r>
    </w:p>
    <w:p w:rsidR="00761F35" w:rsidRDefault="00761F35" w:rsidP="00761F35"/>
    <w:p w:rsidR="00761F35" w:rsidRPr="009342D4" w:rsidRDefault="00761F35" w:rsidP="00761F35">
      <w:pPr>
        <w:ind w:firstLine="708"/>
        <w:jc w:val="both"/>
      </w:pPr>
      <w:r w:rsidRPr="00972D5A">
        <w:t xml:space="preserve">1.Принять </w:t>
      </w:r>
      <w:r>
        <w:t>З</w:t>
      </w:r>
      <w:r w:rsidRPr="00972D5A">
        <w:t xml:space="preserve">акон Приморского края </w:t>
      </w:r>
      <w:r w:rsidRPr="009342D4">
        <w:t>"О внесении изменений в Закон Приморского края "</w:t>
      </w:r>
      <w:r w:rsidRPr="009342D4">
        <w:rPr>
          <w:szCs w:val="28"/>
        </w:rPr>
        <w:t xml:space="preserve">О бюджете территориального фонда обязательного медицинского страхования Приморского края </w:t>
      </w:r>
      <w:r w:rsidRPr="009342D4">
        <w:t>на 201</w:t>
      </w:r>
      <w:r>
        <w:t>6 год</w:t>
      </w:r>
      <w:r w:rsidRPr="009342D4">
        <w:rPr>
          <w:szCs w:val="28"/>
        </w:rPr>
        <w:t>"</w:t>
      </w:r>
      <w:r w:rsidRPr="009342D4">
        <w:t>.</w:t>
      </w:r>
    </w:p>
    <w:p w:rsidR="00761F35" w:rsidRDefault="00761F35" w:rsidP="00761F35">
      <w:pPr>
        <w:jc w:val="both"/>
      </w:pPr>
    </w:p>
    <w:p w:rsidR="00761F35" w:rsidRDefault="00761F35" w:rsidP="00761F3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61F35" w:rsidRDefault="00761F35" w:rsidP="00761F35">
      <w:pPr>
        <w:pStyle w:val="a3"/>
        <w:tabs>
          <w:tab w:val="clear" w:pos="4153"/>
          <w:tab w:val="clear" w:pos="8306"/>
        </w:tabs>
        <w:jc w:val="both"/>
      </w:pPr>
    </w:p>
    <w:p w:rsidR="00761F35" w:rsidRDefault="00761F35" w:rsidP="00761F3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61F35" w:rsidRPr="0007116A" w:rsidRDefault="00761F35" w:rsidP="00761F35"/>
    <w:p w:rsidR="00761F35" w:rsidRPr="0007116A" w:rsidRDefault="00761F35" w:rsidP="00761F35"/>
    <w:p w:rsidR="00761F35" w:rsidRDefault="00761F35" w:rsidP="00761F35">
      <w:pPr>
        <w:pStyle w:val="a3"/>
        <w:tabs>
          <w:tab w:val="clear" w:pos="4153"/>
          <w:tab w:val="clear" w:pos="8306"/>
        </w:tabs>
        <w:jc w:val="both"/>
      </w:pPr>
    </w:p>
    <w:p w:rsidR="00761F35" w:rsidRDefault="00761F35" w:rsidP="00761F3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61F35" w:rsidRDefault="00761F35" w:rsidP="00761F35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761F35" w:rsidRDefault="00761F35" w:rsidP="00761F3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E9F" w:rsidRDefault="00D84E9F">
      <w:r>
        <w:separator/>
      </w:r>
    </w:p>
  </w:endnote>
  <w:endnote w:type="continuationSeparator" w:id="0">
    <w:p w:rsidR="00D84E9F" w:rsidRDefault="00D8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E9F" w:rsidRDefault="00D84E9F">
      <w:r>
        <w:separator/>
      </w:r>
    </w:p>
  </w:footnote>
  <w:footnote w:type="continuationSeparator" w:id="0">
    <w:p w:rsidR="00D84E9F" w:rsidRDefault="00D84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F3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F3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4E9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61F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2016-10-27T00:34:00Z</cp:lastPrinted>
  <dcterms:created xsi:type="dcterms:W3CDTF">2016-10-27T00:33:00Z</dcterms:created>
  <dcterms:modified xsi:type="dcterms:W3CDTF">2016-10-27T00:34:00Z</dcterms:modified>
</cp:coreProperties>
</file>