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98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2254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22542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22542" w:rsidRPr="00222542">
              <w:rPr>
                <w:szCs w:val="28"/>
              </w:rPr>
              <w:t>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2254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22542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381D31">
              <w:t xml:space="preserve">"О внесении изменений в Закон Приморского края </w:t>
            </w:r>
            <w:r>
              <w:br/>
              <w:t>"</w:t>
            </w:r>
            <w:r w:rsidRPr="00381D31">
              <w:t xml:space="preserve">О бюджете территориального фонда обязательного </w:t>
            </w:r>
            <w:proofErr w:type="gramStart"/>
            <w:r w:rsidRPr="00381D31">
              <w:t>медицин</w:t>
            </w:r>
            <w:r>
              <w:t>-</w:t>
            </w:r>
            <w:proofErr w:type="spellStart"/>
            <w:r w:rsidRPr="00381D31">
              <w:t>ского</w:t>
            </w:r>
            <w:proofErr w:type="spellEnd"/>
            <w:proofErr w:type="gramEnd"/>
            <w:r w:rsidRPr="00381D31">
              <w:t xml:space="preserve"> страхования Приморского края на 201</w:t>
            </w:r>
            <w:r>
              <w:t>6 год"</w:t>
            </w:r>
          </w:p>
          <w:p w:rsidR="000B3FB2" w:rsidRPr="00222542" w:rsidRDefault="000B3FB2" w:rsidP="0094344A">
            <w:pPr>
              <w:ind w:left="-108"/>
              <w:jc w:val="both"/>
            </w:pPr>
          </w:p>
        </w:tc>
      </w:tr>
    </w:tbl>
    <w:p w:rsidR="00222542" w:rsidRDefault="00222542" w:rsidP="0022254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22542" w:rsidRDefault="00222542" w:rsidP="00222542">
      <w:pPr>
        <w:pStyle w:val="a3"/>
        <w:tabs>
          <w:tab w:val="clear" w:pos="4153"/>
          <w:tab w:val="clear" w:pos="8306"/>
        </w:tabs>
      </w:pPr>
    </w:p>
    <w:p w:rsidR="00222542" w:rsidRDefault="00222542" w:rsidP="0022254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22542" w:rsidRDefault="00222542" w:rsidP="00222542">
      <w:pPr>
        <w:pStyle w:val="a3"/>
        <w:tabs>
          <w:tab w:val="clear" w:pos="4153"/>
          <w:tab w:val="clear" w:pos="8306"/>
        </w:tabs>
      </w:pPr>
    </w:p>
    <w:p w:rsidR="00222542" w:rsidRDefault="00222542" w:rsidP="0022254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1.Принять проект закона Приморского края </w:t>
      </w:r>
      <w:r w:rsidRPr="00381D31">
        <w:t xml:space="preserve">"О внесении изменений в Закон Приморского края </w:t>
      </w:r>
      <w:r>
        <w:t>"</w:t>
      </w:r>
      <w:r w:rsidRPr="00381D31">
        <w:t>О бюджете территориального фонда обязательного медицинского страхования Приморского края на 201</w:t>
      </w:r>
      <w:r>
        <w:t>6 год" в первом чтении.</w:t>
      </w:r>
    </w:p>
    <w:p w:rsidR="00222542" w:rsidRDefault="00222542" w:rsidP="00222542">
      <w:pPr>
        <w:pStyle w:val="a3"/>
        <w:tabs>
          <w:tab w:val="clear" w:pos="4153"/>
          <w:tab w:val="clear" w:pos="8306"/>
        </w:tabs>
        <w:jc w:val="both"/>
      </w:pPr>
    </w:p>
    <w:p w:rsidR="00222542" w:rsidRDefault="00222542" w:rsidP="0022254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22542" w:rsidRDefault="00222542" w:rsidP="00222542">
      <w:pPr>
        <w:pStyle w:val="a3"/>
        <w:tabs>
          <w:tab w:val="clear" w:pos="4153"/>
          <w:tab w:val="clear" w:pos="8306"/>
        </w:tabs>
        <w:jc w:val="both"/>
      </w:pPr>
    </w:p>
    <w:p w:rsidR="00222542" w:rsidRDefault="00222542" w:rsidP="0022254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22542" w:rsidRDefault="00222542" w:rsidP="00222542">
      <w:bookmarkStart w:id="0" w:name="_GoBack"/>
      <w:bookmarkEnd w:id="0"/>
    </w:p>
    <w:p w:rsidR="00222542" w:rsidRDefault="00222542" w:rsidP="00222542"/>
    <w:p w:rsidR="00222542" w:rsidRDefault="00222542" w:rsidP="00222542"/>
    <w:p w:rsidR="00222542" w:rsidRDefault="00222542" w:rsidP="0022254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22542" w:rsidRDefault="00222542" w:rsidP="0022254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      А.И. Ролик</w:t>
      </w:r>
    </w:p>
    <w:p w:rsidR="00222542" w:rsidRDefault="00222542" w:rsidP="00222542"/>
    <w:p w:rsidR="00222542" w:rsidRDefault="00222542" w:rsidP="0022254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AFC" w:rsidRDefault="00455AFC">
      <w:r>
        <w:separator/>
      </w:r>
    </w:p>
  </w:endnote>
  <w:endnote w:type="continuationSeparator" w:id="0">
    <w:p w:rsidR="00455AFC" w:rsidRDefault="00455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AFC" w:rsidRDefault="00455AFC">
      <w:r>
        <w:separator/>
      </w:r>
    </w:p>
  </w:footnote>
  <w:footnote w:type="continuationSeparator" w:id="0">
    <w:p w:rsidR="00455AFC" w:rsidRDefault="00455A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2542"/>
    <w:rsid w:val="00057575"/>
    <w:rsid w:val="000B3FB2"/>
    <w:rsid w:val="000D628E"/>
    <w:rsid w:val="000E5228"/>
    <w:rsid w:val="00123119"/>
    <w:rsid w:val="00155F7F"/>
    <w:rsid w:val="00222542"/>
    <w:rsid w:val="003325F4"/>
    <w:rsid w:val="00392E21"/>
    <w:rsid w:val="00455AF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2016-10-27T00:31:00Z</cp:lastPrinted>
  <dcterms:created xsi:type="dcterms:W3CDTF">2016-10-27T00:31:00Z</dcterms:created>
  <dcterms:modified xsi:type="dcterms:W3CDTF">2016-10-27T00:32:00Z</dcterms:modified>
</cp:coreProperties>
</file>