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68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35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35D5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35D5" w:rsidRPr="006A35D5">
              <w:rPr>
                <w:szCs w:val="28"/>
              </w:rPr>
              <w:t>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35D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A35D5" w:rsidRPr="00551CFC" w:rsidRDefault="006A35D5" w:rsidP="006A35D5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на </w:t>
            </w:r>
            <w:r>
              <w:br/>
            </w:r>
            <w:r>
              <w:rPr>
                <w:lang w:val="en-US"/>
              </w:rPr>
              <w:t>IV</w:t>
            </w:r>
            <w:r>
              <w:t xml:space="preserve"> квартал 2016 года</w:t>
            </w:r>
          </w:p>
          <w:p w:rsidR="000B3FB2" w:rsidRPr="006A35D5" w:rsidRDefault="000B3FB2" w:rsidP="006A35D5">
            <w:pPr>
              <w:ind w:left="-108"/>
              <w:jc w:val="both"/>
            </w:pPr>
          </w:p>
        </w:tc>
      </w:tr>
    </w:tbl>
    <w:p w:rsidR="006A35D5" w:rsidRDefault="006A35D5" w:rsidP="006A35D5">
      <w:pPr>
        <w:ind w:firstLine="709"/>
      </w:pPr>
      <w:r>
        <w:t>Законодательное Собрание Приморского края</w:t>
      </w:r>
    </w:p>
    <w:p w:rsidR="006A35D5" w:rsidRDefault="006A35D5" w:rsidP="006A35D5"/>
    <w:p w:rsidR="006A35D5" w:rsidRDefault="006A35D5" w:rsidP="006A35D5">
      <w:r>
        <w:t>ПОСТАНОВЛЯЕТ:</w:t>
      </w:r>
    </w:p>
    <w:p w:rsidR="006A35D5" w:rsidRDefault="006A35D5" w:rsidP="006A35D5"/>
    <w:p w:rsidR="006A35D5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2016 года (прилагается).</w:t>
      </w:r>
    </w:p>
    <w:p w:rsidR="006A35D5" w:rsidRDefault="006A35D5" w:rsidP="006A35D5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6A35D5" w:rsidRPr="008A3899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6A35D5" w:rsidRPr="008A3899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A35D5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10</w:t>
      </w:r>
      <w:r w:rsidRPr="003D055B">
        <w:rPr>
          <w:szCs w:val="28"/>
        </w:rPr>
        <w:t>.</w:t>
      </w:r>
      <w:r>
        <w:rPr>
          <w:szCs w:val="28"/>
        </w:rPr>
        <w:t>06</w:t>
      </w:r>
      <w:r w:rsidRPr="003D055B">
        <w:rPr>
          <w:szCs w:val="28"/>
        </w:rPr>
        <w:t>.201</w:t>
      </w:r>
      <w:r>
        <w:rPr>
          <w:szCs w:val="28"/>
        </w:rPr>
        <w:t>6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2569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2016 года".</w:t>
      </w:r>
    </w:p>
    <w:p w:rsidR="006A35D5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6A35D5" w:rsidRDefault="006A35D5" w:rsidP="006A35D5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</w:t>
      </w:r>
      <w:r w:rsidRPr="00C82BD7">
        <w:t>Настоящее постановление вступает в силу со дня его принятия.</w:t>
      </w:r>
    </w:p>
    <w:p w:rsidR="006A35D5" w:rsidRDefault="006A35D5" w:rsidP="006A35D5">
      <w:pPr>
        <w:ind w:firstLine="708"/>
        <w:jc w:val="both"/>
      </w:pPr>
    </w:p>
    <w:p w:rsidR="006A35D5" w:rsidRDefault="006A35D5" w:rsidP="006A35D5">
      <w:pPr>
        <w:ind w:firstLine="708"/>
        <w:jc w:val="both"/>
      </w:pPr>
    </w:p>
    <w:p w:rsidR="006A35D5" w:rsidRDefault="006A35D5" w:rsidP="006A35D5">
      <w:pPr>
        <w:ind w:firstLine="708"/>
        <w:jc w:val="both"/>
      </w:pPr>
    </w:p>
    <w:p w:rsidR="006A35D5" w:rsidRDefault="006A35D5" w:rsidP="006A35D5">
      <w:pPr>
        <w:jc w:val="both"/>
      </w:pPr>
      <w:r>
        <w:t>Председатель</w:t>
      </w:r>
    </w:p>
    <w:p w:rsidR="006A35D5" w:rsidRDefault="006A35D5" w:rsidP="006A35D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216" w:rsidRDefault="00336216">
      <w:r>
        <w:separator/>
      </w:r>
    </w:p>
  </w:endnote>
  <w:endnote w:type="continuationSeparator" w:id="0">
    <w:p w:rsidR="00336216" w:rsidRDefault="0033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216" w:rsidRDefault="00336216">
      <w:r>
        <w:separator/>
      </w:r>
    </w:p>
  </w:footnote>
  <w:footnote w:type="continuationSeparator" w:id="0">
    <w:p w:rsidR="00336216" w:rsidRDefault="00336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35D5"/>
    <w:rsid w:val="00057575"/>
    <w:rsid w:val="000B3FB2"/>
    <w:rsid w:val="000D628E"/>
    <w:rsid w:val="000E5228"/>
    <w:rsid w:val="00123119"/>
    <w:rsid w:val="00155F7F"/>
    <w:rsid w:val="003325F4"/>
    <w:rsid w:val="00336216"/>
    <w:rsid w:val="00392E21"/>
    <w:rsid w:val="004B69FA"/>
    <w:rsid w:val="004D1A01"/>
    <w:rsid w:val="005A6019"/>
    <w:rsid w:val="005E6130"/>
    <w:rsid w:val="00695A4A"/>
    <w:rsid w:val="006A35D5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2016-10-26T23:43:00Z</cp:lastPrinted>
  <dcterms:created xsi:type="dcterms:W3CDTF">2016-10-26T23:43:00Z</dcterms:created>
  <dcterms:modified xsi:type="dcterms:W3CDTF">2016-10-26T23:44:00Z</dcterms:modified>
</cp:coreProperties>
</file>