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44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16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162D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162D" w:rsidRPr="00F8162D">
              <w:rPr>
                <w:szCs w:val="28"/>
              </w:rPr>
              <w:t>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16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8162D" w:rsidRDefault="00F8162D" w:rsidP="00F8162D">
            <w:pPr>
              <w:ind w:left="-108"/>
              <w:jc w:val="both"/>
              <w:rPr>
                <w:szCs w:val="28"/>
              </w:rPr>
            </w:pPr>
            <w:r w:rsidRPr="0061666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досрочном прекращении </w:t>
            </w:r>
            <w:proofErr w:type="gramStart"/>
            <w:r>
              <w:rPr>
                <w:szCs w:val="28"/>
              </w:rPr>
              <w:t>полно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мочий</w:t>
            </w:r>
            <w:proofErr w:type="spellEnd"/>
            <w:proofErr w:type="gramEnd"/>
            <w:r w:rsidRPr="009B1C56">
              <w:rPr>
                <w:szCs w:val="28"/>
              </w:rPr>
              <w:t xml:space="preserve"> представителя обществен</w:t>
            </w:r>
            <w:r>
              <w:rPr>
                <w:szCs w:val="28"/>
              </w:rPr>
              <w:t>-</w:t>
            </w:r>
            <w:proofErr w:type="spellStart"/>
            <w:r w:rsidRPr="009B1C56">
              <w:rPr>
                <w:szCs w:val="28"/>
              </w:rPr>
              <w:t>ности</w:t>
            </w:r>
            <w:proofErr w:type="spellEnd"/>
            <w:r w:rsidRPr="009B1C56">
              <w:rPr>
                <w:szCs w:val="28"/>
              </w:rPr>
              <w:t xml:space="preserve"> в квалификационн</w:t>
            </w:r>
            <w:r>
              <w:rPr>
                <w:szCs w:val="28"/>
              </w:rPr>
              <w:t>ой</w:t>
            </w:r>
            <w:r w:rsidRPr="009B1C56">
              <w:rPr>
                <w:szCs w:val="28"/>
              </w:rPr>
              <w:t xml:space="preserve"> кол</w:t>
            </w:r>
            <w:r>
              <w:rPr>
                <w:szCs w:val="28"/>
              </w:rPr>
              <w:t>-</w:t>
            </w:r>
            <w:proofErr w:type="spellStart"/>
            <w:r w:rsidRPr="009B1C56">
              <w:rPr>
                <w:szCs w:val="28"/>
              </w:rPr>
              <w:t>леги</w:t>
            </w:r>
            <w:r>
              <w:rPr>
                <w:szCs w:val="28"/>
              </w:rPr>
              <w:t>и</w:t>
            </w:r>
            <w:proofErr w:type="spellEnd"/>
            <w:r w:rsidRPr="009B1C56">
              <w:rPr>
                <w:szCs w:val="28"/>
              </w:rPr>
              <w:t xml:space="preserve"> судей Приморского края</w:t>
            </w:r>
            <w:r>
              <w:rPr>
                <w:szCs w:val="28"/>
              </w:rPr>
              <w:t xml:space="preserve"> Коваль А.А.</w:t>
            </w:r>
          </w:p>
          <w:p w:rsidR="000B3FB2" w:rsidRPr="00F8162D" w:rsidRDefault="000B3FB2" w:rsidP="0094344A">
            <w:pPr>
              <w:ind w:left="-108"/>
              <w:jc w:val="both"/>
            </w:pPr>
          </w:p>
        </w:tc>
      </w:tr>
    </w:tbl>
    <w:p w:rsidR="00F8162D" w:rsidRDefault="00F8162D" w:rsidP="00F8162D">
      <w:pPr>
        <w:ind w:firstLine="72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8 Федерального закона "Об органах судейского сообщества в Российской Федерации" Законодательное Собрание Приморского края</w:t>
      </w:r>
    </w:p>
    <w:p w:rsidR="00F8162D" w:rsidRDefault="00F8162D" w:rsidP="00F8162D">
      <w:pPr>
        <w:jc w:val="both"/>
      </w:pPr>
    </w:p>
    <w:p w:rsidR="00F8162D" w:rsidRDefault="00F8162D" w:rsidP="00F8162D">
      <w:r>
        <w:t>ПОСТАНОВЛЯЕТ:</w:t>
      </w:r>
    </w:p>
    <w:p w:rsidR="00F8162D" w:rsidRDefault="00F8162D" w:rsidP="00F8162D"/>
    <w:p w:rsidR="00F8162D" w:rsidRDefault="00F8162D" w:rsidP="00F8162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1.Прекратить досрочно полномочия представителя общественности в квалификационной коллегии судей Приморского края Коваль Анны Алексеевны на основании ее письменного заявления. </w:t>
      </w:r>
    </w:p>
    <w:p w:rsidR="00F8162D" w:rsidRDefault="00F8162D" w:rsidP="00F816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8162D" w:rsidRDefault="00F8162D" w:rsidP="00F816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1956">
        <w:rPr>
          <w:rFonts w:ascii="Times New Roman" w:hAnsi="Times New Roman" w:cs="Times New Roman"/>
          <w:sz w:val="28"/>
          <w:szCs w:val="28"/>
        </w:rPr>
        <w:t xml:space="preserve">2.Настоящее постановление вступает в силу </w:t>
      </w:r>
      <w:r w:rsidRPr="009208C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дня его принятия.</w:t>
      </w:r>
    </w:p>
    <w:p w:rsidR="00F8162D" w:rsidRDefault="00F8162D" w:rsidP="00F816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162D" w:rsidRDefault="00F8162D" w:rsidP="00F816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162D" w:rsidRDefault="00F8162D" w:rsidP="00F816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162D" w:rsidRDefault="00F8162D" w:rsidP="00F816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8162D" w:rsidRPr="00431956" w:rsidRDefault="00F8162D" w:rsidP="00F816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F00" w:rsidRDefault="008F1F00">
      <w:r>
        <w:separator/>
      </w:r>
    </w:p>
  </w:endnote>
  <w:endnote w:type="continuationSeparator" w:id="0">
    <w:p w:rsidR="008F1F00" w:rsidRDefault="008F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F00" w:rsidRDefault="008F1F00">
      <w:r>
        <w:separator/>
      </w:r>
    </w:p>
  </w:footnote>
  <w:footnote w:type="continuationSeparator" w:id="0">
    <w:p w:rsidR="008F1F00" w:rsidRDefault="008F1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6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1F0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8162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F816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2016-10-26T23:03:00Z</cp:lastPrinted>
  <dcterms:created xsi:type="dcterms:W3CDTF">2016-10-26T23:00:00Z</dcterms:created>
  <dcterms:modified xsi:type="dcterms:W3CDTF">2016-10-26T23:03:00Z</dcterms:modified>
</cp:coreProperties>
</file>