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67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40F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0F80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0F80" w:rsidRPr="00540F80">
              <w:rPr>
                <w:szCs w:val="28"/>
              </w:rPr>
              <w:t>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40F80" w:rsidP="0094344A">
            <w:pPr>
              <w:ind w:left="-108"/>
              <w:jc w:val="both"/>
            </w:pPr>
            <w:proofErr w:type="gramStart"/>
            <w:r w:rsidRPr="00540F80">
              <w:t xml:space="preserve">О проекте закона Приморского края "О внесении изменений в  статью 22 Закона Приморского края "О Законодательном </w:t>
            </w:r>
            <w:proofErr w:type="spellStart"/>
            <w:r w:rsidRPr="00540F80">
              <w:t>Собра</w:t>
            </w:r>
            <w:r>
              <w:t>-</w:t>
            </w:r>
            <w:r w:rsidRPr="00540F80">
              <w:t>нии</w:t>
            </w:r>
            <w:proofErr w:type="spellEnd"/>
            <w:r w:rsidRPr="00540F80"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40F80" w:rsidRPr="00540F80" w:rsidRDefault="00540F80" w:rsidP="00540F80">
      <w:pPr>
        <w:ind w:firstLine="709"/>
      </w:pPr>
      <w:r w:rsidRPr="00540F80">
        <w:t>Законодательное Собрание Приморского края</w:t>
      </w:r>
    </w:p>
    <w:p w:rsidR="00540F80" w:rsidRPr="00540F80" w:rsidRDefault="00540F80" w:rsidP="00540F80"/>
    <w:p w:rsidR="00540F80" w:rsidRPr="00540F80" w:rsidRDefault="00540F80" w:rsidP="00540F80">
      <w:r w:rsidRPr="00540F80">
        <w:t>ПОСТАНОВЛЯЕТ:</w:t>
      </w:r>
    </w:p>
    <w:p w:rsidR="00540F80" w:rsidRPr="00540F80" w:rsidRDefault="00540F80" w:rsidP="00540F80"/>
    <w:p w:rsidR="00540F80" w:rsidRPr="00540F80" w:rsidRDefault="00540F80" w:rsidP="00540F80">
      <w:pPr>
        <w:ind w:firstLine="709"/>
        <w:jc w:val="both"/>
      </w:pPr>
      <w:r w:rsidRPr="00540F80">
        <w:t>1.Принять проект закона Приморского края "О внесении изменений в статью 22 Закона Приморского края "О Законодательном Собрании Приморского края" в первом чтении.</w:t>
      </w:r>
    </w:p>
    <w:p w:rsidR="00540F80" w:rsidRPr="00540F80" w:rsidRDefault="00540F80" w:rsidP="00540F80">
      <w:pPr>
        <w:ind w:firstLine="709"/>
        <w:jc w:val="both"/>
      </w:pPr>
    </w:p>
    <w:p w:rsidR="00540F80" w:rsidRPr="00540F80" w:rsidRDefault="00540F80" w:rsidP="00540F80">
      <w:pPr>
        <w:ind w:firstLine="709"/>
        <w:jc w:val="both"/>
      </w:pPr>
      <w:r w:rsidRPr="00540F80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11 ноября 2016 года.</w:t>
      </w:r>
    </w:p>
    <w:p w:rsidR="00540F80" w:rsidRPr="00540F80" w:rsidRDefault="00540F80" w:rsidP="00540F80">
      <w:pPr>
        <w:ind w:firstLine="709"/>
        <w:jc w:val="both"/>
      </w:pPr>
    </w:p>
    <w:p w:rsidR="00540F80" w:rsidRPr="00540F80" w:rsidRDefault="00540F80" w:rsidP="00540F80">
      <w:pPr>
        <w:ind w:firstLine="708"/>
        <w:jc w:val="both"/>
      </w:pPr>
      <w:r w:rsidRPr="00540F80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40F80" w:rsidRPr="00540F80" w:rsidRDefault="00540F80" w:rsidP="00540F80">
      <w:pPr>
        <w:jc w:val="both"/>
      </w:pPr>
    </w:p>
    <w:p w:rsidR="00540F80" w:rsidRPr="00540F80" w:rsidRDefault="00540F80" w:rsidP="00540F80">
      <w:pPr>
        <w:jc w:val="both"/>
      </w:pPr>
      <w:r w:rsidRPr="00540F80">
        <w:tab/>
        <w:t>4.Настоящее постановление вступает в силу со дня его принятия.</w:t>
      </w:r>
    </w:p>
    <w:p w:rsidR="00540F80" w:rsidRPr="00540F80" w:rsidRDefault="00540F80" w:rsidP="00540F80">
      <w:pPr>
        <w:jc w:val="both"/>
      </w:pPr>
      <w:bookmarkStart w:id="0" w:name="_GoBack"/>
      <w:bookmarkEnd w:id="0"/>
    </w:p>
    <w:p w:rsidR="00540F80" w:rsidRPr="00540F80" w:rsidRDefault="00540F80" w:rsidP="00540F80">
      <w:pPr>
        <w:jc w:val="both"/>
      </w:pPr>
    </w:p>
    <w:p w:rsidR="00540F80" w:rsidRPr="00540F80" w:rsidRDefault="00540F80" w:rsidP="00540F80">
      <w:pPr>
        <w:jc w:val="both"/>
      </w:pPr>
    </w:p>
    <w:p w:rsidR="00540F80" w:rsidRPr="00540F80" w:rsidRDefault="00540F80" w:rsidP="00540F80">
      <w:pPr>
        <w:jc w:val="both"/>
      </w:pPr>
      <w:r w:rsidRPr="00540F80">
        <w:t>Председатель</w:t>
      </w:r>
    </w:p>
    <w:p w:rsidR="00540F80" w:rsidRPr="00540F80" w:rsidRDefault="00540F80" w:rsidP="00540F80">
      <w:pPr>
        <w:jc w:val="both"/>
      </w:pPr>
      <w:r w:rsidRPr="00540F80">
        <w:t xml:space="preserve">Законодательного Собрания </w:t>
      </w:r>
      <w:r w:rsidRPr="00540F80">
        <w:tab/>
      </w:r>
      <w:r w:rsidRPr="00540F80">
        <w:tab/>
      </w:r>
      <w:r w:rsidRPr="00540F80">
        <w:tab/>
      </w:r>
      <w:r w:rsidRPr="00540F80">
        <w:tab/>
      </w:r>
      <w:r w:rsidRPr="00540F80">
        <w:tab/>
      </w:r>
      <w:r w:rsidRPr="00540F80">
        <w:tab/>
        <w:t xml:space="preserve">             А.И. Ролик</w:t>
      </w:r>
    </w:p>
    <w:p w:rsidR="00540F80" w:rsidRPr="00540F80" w:rsidRDefault="00540F80" w:rsidP="00540F8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C38" w:rsidRDefault="00871C38">
      <w:r>
        <w:separator/>
      </w:r>
    </w:p>
  </w:endnote>
  <w:endnote w:type="continuationSeparator" w:id="0">
    <w:p w:rsidR="00871C38" w:rsidRDefault="0087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C38" w:rsidRDefault="00871C38">
      <w:r>
        <w:separator/>
      </w:r>
    </w:p>
  </w:footnote>
  <w:footnote w:type="continuationSeparator" w:id="0">
    <w:p w:rsidR="00871C38" w:rsidRDefault="00871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0F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0F8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1C38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2016-10-26T23:41:00Z</cp:lastPrinted>
  <dcterms:created xsi:type="dcterms:W3CDTF">2016-10-26T23:40:00Z</dcterms:created>
  <dcterms:modified xsi:type="dcterms:W3CDTF">2016-10-26T23:41:00Z</dcterms:modified>
</cp:coreProperties>
</file>