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068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822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22DD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22DD" w:rsidRPr="00E822DD">
              <w:rPr>
                <w:szCs w:val="28"/>
              </w:rPr>
              <w:t>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22DD" w:rsidP="0094344A">
            <w:pPr>
              <w:ind w:left="-108"/>
              <w:jc w:val="both"/>
            </w:pPr>
            <w:proofErr w:type="gramStart"/>
            <w:r w:rsidRPr="00E822DD">
              <w:t xml:space="preserve">О проекте закона Приморского края </w:t>
            </w:r>
            <w:r w:rsidRPr="00E822DD">
              <w:rPr>
                <w:szCs w:val="28"/>
              </w:rPr>
              <w:t>"О внесении изменений в статью 16 Закона Приморского края "О государственных должно</w:t>
            </w:r>
            <w:r>
              <w:rPr>
                <w:szCs w:val="28"/>
              </w:rPr>
              <w:t>-</w:t>
            </w:r>
            <w:proofErr w:type="spellStart"/>
            <w:r w:rsidRPr="00E822DD">
              <w:rPr>
                <w:szCs w:val="28"/>
              </w:rPr>
              <w:t>стях</w:t>
            </w:r>
            <w:proofErr w:type="spellEnd"/>
            <w:r w:rsidRPr="00E822DD">
              <w:rPr>
                <w:szCs w:val="28"/>
              </w:rPr>
              <w:t xml:space="preserve"> Приморского края"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822DD" w:rsidRPr="00E822DD" w:rsidRDefault="00E822DD" w:rsidP="00E822DD">
      <w:pPr>
        <w:ind w:firstLine="720"/>
        <w:jc w:val="both"/>
      </w:pPr>
      <w:r w:rsidRPr="00E822DD">
        <w:t xml:space="preserve">Законодательное Собрание Приморского края </w:t>
      </w:r>
    </w:p>
    <w:p w:rsidR="00E822DD" w:rsidRPr="00E822DD" w:rsidRDefault="00E822DD" w:rsidP="00E822DD"/>
    <w:p w:rsidR="00E822DD" w:rsidRPr="00E822DD" w:rsidRDefault="00E822DD" w:rsidP="00E822DD">
      <w:r w:rsidRPr="00E822DD">
        <w:t>ПОСТАНОВЛЯЕТ:</w:t>
      </w:r>
    </w:p>
    <w:p w:rsidR="00E822DD" w:rsidRPr="00E822DD" w:rsidRDefault="00E822DD" w:rsidP="00E822DD"/>
    <w:p w:rsidR="00E822DD" w:rsidRPr="00E822DD" w:rsidRDefault="00E822DD" w:rsidP="00E822DD">
      <w:pPr>
        <w:ind w:right="-144" w:firstLine="720"/>
        <w:jc w:val="both"/>
      </w:pPr>
      <w:r w:rsidRPr="00E822DD">
        <w:t xml:space="preserve">1.Принять проект закона Приморского края </w:t>
      </w:r>
      <w:r w:rsidRPr="00E822DD">
        <w:rPr>
          <w:szCs w:val="28"/>
        </w:rPr>
        <w:t>"О внесении изменений в статью 16 Закона Приморского края "О государственных должностях Приморского края"</w:t>
      </w:r>
      <w:r w:rsidRPr="00E822DD">
        <w:t xml:space="preserve"> в первом чтении.</w:t>
      </w:r>
    </w:p>
    <w:p w:rsidR="00E822DD" w:rsidRPr="00E822DD" w:rsidRDefault="00E822DD" w:rsidP="00E822DD">
      <w:pPr>
        <w:ind w:right="-144" w:firstLine="720"/>
        <w:jc w:val="both"/>
      </w:pPr>
    </w:p>
    <w:p w:rsidR="00E822DD" w:rsidRPr="00E822DD" w:rsidRDefault="00E822DD" w:rsidP="00E822DD">
      <w:pPr>
        <w:ind w:firstLine="720"/>
        <w:jc w:val="both"/>
      </w:pPr>
      <w:r w:rsidRPr="00E822DD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7 ноября 2016 года.</w:t>
      </w:r>
    </w:p>
    <w:p w:rsidR="00E822DD" w:rsidRPr="00E822DD" w:rsidRDefault="00E822DD" w:rsidP="00E822DD">
      <w:pPr>
        <w:ind w:firstLine="720"/>
        <w:jc w:val="both"/>
      </w:pPr>
    </w:p>
    <w:p w:rsidR="00E822DD" w:rsidRPr="00E822DD" w:rsidRDefault="00E822DD" w:rsidP="00E822DD">
      <w:pPr>
        <w:ind w:firstLine="720"/>
        <w:jc w:val="both"/>
      </w:pPr>
      <w:r w:rsidRPr="00E822DD">
        <w:t>3.Комитету Законодательного Собрания по региональной политике и законности (</w:t>
      </w:r>
      <w:proofErr w:type="spellStart"/>
      <w:r w:rsidRPr="00E822DD">
        <w:t>Текиев</w:t>
      </w:r>
      <w:proofErr w:type="spellEnd"/>
      <w:r w:rsidRPr="00E822D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822DD" w:rsidRPr="00E822DD" w:rsidRDefault="00E822DD" w:rsidP="00E822DD">
      <w:pPr>
        <w:jc w:val="both"/>
      </w:pPr>
    </w:p>
    <w:p w:rsidR="00E822DD" w:rsidRPr="00E822DD" w:rsidRDefault="00E822DD" w:rsidP="00E822DD">
      <w:pPr>
        <w:ind w:firstLine="709"/>
        <w:jc w:val="both"/>
        <w:rPr>
          <w:szCs w:val="28"/>
        </w:rPr>
      </w:pPr>
      <w:r w:rsidRPr="00E822DD">
        <w:t>4.Настоящее постановление вступает в силу со дня его принятия.</w:t>
      </w:r>
    </w:p>
    <w:p w:rsidR="00E822DD" w:rsidRPr="00E822DD" w:rsidRDefault="00E822DD" w:rsidP="00E822DD">
      <w:pPr>
        <w:jc w:val="both"/>
      </w:pPr>
    </w:p>
    <w:p w:rsidR="00E822DD" w:rsidRPr="00E822DD" w:rsidRDefault="00E822DD" w:rsidP="00E822DD">
      <w:pPr>
        <w:jc w:val="both"/>
      </w:pPr>
    </w:p>
    <w:p w:rsidR="00E822DD" w:rsidRPr="00E822DD" w:rsidRDefault="00E822DD" w:rsidP="00E822DD">
      <w:pPr>
        <w:jc w:val="both"/>
      </w:pPr>
      <w:r w:rsidRPr="00E822DD">
        <w:t>Председатель</w:t>
      </w:r>
    </w:p>
    <w:p w:rsidR="00E822DD" w:rsidRPr="00E822DD" w:rsidRDefault="00E822DD" w:rsidP="00E822DD">
      <w:pPr>
        <w:jc w:val="both"/>
      </w:pPr>
      <w:r w:rsidRPr="00E822DD">
        <w:t xml:space="preserve">Законодательного Собрания </w:t>
      </w:r>
      <w:r w:rsidRPr="00E822DD">
        <w:tab/>
      </w:r>
      <w:r w:rsidRPr="00E822DD">
        <w:tab/>
        <w:t xml:space="preserve">     </w:t>
      </w:r>
      <w:r w:rsidRPr="00E822DD">
        <w:tab/>
        <w:t xml:space="preserve">   </w:t>
      </w:r>
      <w:r w:rsidRPr="00E822DD">
        <w:tab/>
        <w:t xml:space="preserve">  </w:t>
      </w:r>
      <w:r w:rsidRPr="00E822DD">
        <w:tab/>
        <w:t xml:space="preserve">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979" w:rsidRDefault="00A01979">
      <w:r>
        <w:separator/>
      </w:r>
    </w:p>
  </w:endnote>
  <w:endnote w:type="continuationSeparator" w:id="0">
    <w:p w:rsidR="00A01979" w:rsidRDefault="00A01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979" w:rsidRDefault="00A01979">
      <w:r>
        <w:separator/>
      </w:r>
    </w:p>
  </w:footnote>
  <w:footnote w:type="continuationSeparator" w:id="0">
    <w:p w:rsidR="00A01979" w:rsidRDefault="00A019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22D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197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22D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2016-10-26T07:04:00Z</cp:lastPrinted>
  <dcterms:created xsi:type="dcterms:W3CDTF">2016-10-26T07:03:00Z</dcterms:created>
  <dcterms:modified xsi:type="dcterms:W3CDTF">2016-10-26T07:04:00Z</dcterms:modified>
</cp:coreProperties>
</file>