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76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72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72DE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72DE" w:rsidRPr="00DC72DE">
              <w:rPr>
                <w:szCs w:val="28"/>
              </w:rPr>
              <w:t>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72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72DE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E449E9">
              <w:t xml:space="preserve">"О порядке принятия решений о включении организаций в реестр участников региональных </w:t>
            </w:r>
            <w:proofErr w:type="spellStart"/>
            <w:r w:rsidRPr="00E449E9">
              <w:t>инвести</w:t>
            </w:r>
            <w:r>
              <w:t>-</w:t>
            </w:r>
            <w:r w:rsidRPr="00E449E9">
              <w:t>ционных</w:t>
            </w:r>
            <w:proofErr w:type="spellEnd"/>
            <w:r w:rsidRPr="00E449E9">
              <w:t xml:space="preserve"> проектов и об условиях и порядке внесения изменений в такой реестр в Приморском крае"</w:t>
            </w:r>
            <w:proofErr w:type="gramEnd"/>
          </w:p>
          <w:p w:rsidR="000B3FB2" w:rsidRPr="00DC72DE" w:rsidRDefault="000B3FB2" w:rsidP="0094344A">
            <w:pPr>
              <w:ind w:left="-108"/>
              <w:jc w:val="both"/>
            </w:pPr>
          </w:p>
        </w:tc>
      </w:tr>
    </w:tbl>
    <w:p w:rsidR="00DC72DE" w:rsidRDefault="00DC72DE" w:rsidP="00DC72DE">
      <w:pPr>
        <w:ind w:firstLine="709"/>
      </w:pPr>
      <w:r>
        <w:t xml:space="preserve">Законодательное Собрание Приморского края </w:t>
      </w:r>
    </w:p>
    <w:p w:rsidR="00DC72DE" w:rsidRDefault="00DC72DE" w:rsidP="00DC72DE"/>
    <w:p w:rsidR="00DC72DE" w:rsidRDefault="00DC72DE" w:rsidP="00DC72DE">
      <w:r>
        <w:t>ПОСТАНОВЛЯЕТ:</w:t>
      </w:r>
    </w:p>
    <w:p w:rsidR="00DC72DE" w:rsidRDefault="00DC72DE" w:rsidP="00DC72DE"/>
    <w:p w:rsidR="00DC72DE" w:rsidRDefault="00DC72DE" w:rsidP="00DC72DE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074CF6">
        <w:t xml:space="preserve">"О внесении изменений в Закон Приморского края </w:t>
      </w:r>
      <w:r w:rsidRPr="00E449E9">
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DC72DE" w:rsidRDefault="00DC72DE" w:rsidP="00DC72DE">
      <w:pPr>
        <w:ind w:firstLine="709"/>
        <w:jc w:val="both"/>
      </w:pPr>
    </w:p>
    <w:p w:rsidR="00DC72DE" w:rsidRDefault="00DC72DE" w:rsidP="00DC72DE">
      <w:pPr>
        <w:ind w:firstLine="709"/>
        <w:jc w:val="both"/>
      </w:pPr>
      <w:r w:rsidRPr="00EC7324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 xml:space="preserve">й политике и собственности </w:t>
      </w:r>
      <w:r w:rsidRPr="00490BC9">
        <w:t>до 15 ноября</w:t>
      </w:r>
      <w:r>
        <w:t xml:space="preserve"> 2016 </w:t>
      </w:r>
      <w:r w:rsidRPr="00EC7324">
        <w:t>года.</w:t>
      </w:r>
    </w:p>
    <w:p w:rsidR="00DC72DE" w:rsidRDefault="00DC72DE" w:rsidP="00DC72DE">
      <w:pPr>
        <w:ind w:firstLine="709"/>
        <w:jc w:val="both"/>
      </w:pPr>
    </w:p>
    <w:p w:rsidR="00DC72DE" w:rsidRDefault="00DC72DE" w:rsidP="00DC72DE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490BC9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DC72DE" w:rsidRDefault="00DC72DE" w:rsidP="00DC72DE">
      <w:pPr>
        <w:jc w:val="both"/>
      </w:pPr>
    </w:p>
    <w:p w:rsidR="00DC72DE" w:rsidRDefault="00DC72DE" w:rsidP="00DC72DE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C72DE" w:rsidRDefault="00DC72DE" w:rsidP="00DC72DE">
      <w:pPr>
        <w:ind w:firstLine="709"/>
        <w:jc w:val="both"/>
      </w:pPr>
    </w:p>
    <w:p w:rsidR="00DC72DE" w:rsidRDefault="00DC72DE" w:rsidP="00DC72DE">
      <w:pPr>
        <w:ind w:firstLine="709"/>
        <w:jc w:val="both"/>
      </w:pPr>
      <w:bookmarkStart w:id="0" w:name="_GoBack"/>
      <w:bookmarkEnd w:id="0"/>
    </w:p>
    <w:p w:rsidR="00DC72DE" w:rsidRDefault="00DC72DE" w:rsidP="00DC72DE">
      <w:pPr>
        <w:ind w:firstLine="709"/>
        <w:jc w:val="both"/>
      </w:pPr>
    </w:p>
    <w:p w:rsidR="00DC72DE" w:rsidRDefault="00DC72DE" w:rsidP="00DC72DE">
      <w:pPr>
        <w:jc w:val="both"/>
      </w:pPr>
      <w:r>
        <w:t>Председатель</w:t>
      </w:r>
    </w:p>
    <w:p w:rsidR="00931FD6" w:rsidRDefault="00DC72DE" w:rsidP="00DC72D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B36" w:rsidRDefault="00636B36">
      <w:r>
        <w:separator/>
      </w:r>
    </w:p>
  </w:endnote>
  <w:endnote w:type="continuationSeparator" w:id="0">
    <w:p w:rsidR="00636B36" w:rsidRDefault="0063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B36" w:rsidRDefault="00636B36">
      <w:r>
        <w:separator/>
      </w:r>
    </w:p>
  </w:footnote>
  <w:footnote w:type="continuationSeparator" w:id="0">
    <w:p w:rsidR="00636B36" w:rsidRDefault="00636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72D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6B3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72D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2016-10-26T23:56:00Z</cp:lastPrinted>
  <dcterms:created xsi:type="dcterms:W3CDTF">2016-10-26T23:54:00Z</dcterms:created>
  <dcterms:modified xsi:type="dcterms:W3CDTF">2016-10-26T23:56:00Z</dcterms:modified>
</cp:coreProperties>
</file>