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814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970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70E3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70E3" w:rsidRPr="009970E3">
              <w:rPr>
                <w:szCs w:val="28"/>
              </w:rPr>
              <w:t>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70E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70E3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3A0FAA">
              <w:t xml:space="preserve">"О внесении изменений </w:t>
            </w:r>
            <w:r>
              <w:br/>
            </w:r>
            <w:r w:rsidRPr="003A0FAA">
              <w:t xml:space="preserve">в </w:t>
            </w:r>
            <w:r>
              <w:t xml:space="preserve">статью 5 </w:t>
            </w:r>
            <w:r w:rsidRPr="003A0FAA">
              <w:t>Закон</w:t>
            </w:r>
            <w:r>
              <w:t>а</w:t>
            </w:r>
            <w:r w:rsidRPr="003A0FAA">
              <w:t xml:space="preserve"> Приморского края "Об обеспечении граждан </w:t>
            </w:r>
            <w:proofErr w:type="gramStart"/>
            <w:r w:rsidRPr="003A0FAA">
              <w:t>служебными</w:t>
            </w:r>
            <w:proofErr w:type="gramEnd"/>
            <w:r w:rsidRPr="003A0FAA">
              <w:t xml:space="preserve"> жилыми </w:t>
            </w:r>
            <w:proofErr w:type="spellStart"/>
            <w:r w:rsidRPr="003A0FAA">
              <w:t>помеще</w:t>
            </w:r>
            <w:r w:rsidR="00917049">
              <w:t>-</w:t>
            </w:r>
            <w:r w:rsidRPr="003A0FAA">
              <w:t>ниями</w:t>
            </w:r>
            <w:proofErr w:type="spellEnd"/>
            <w:r w:rsidRPr="003A0FAA">
              <w:t xml:space="preserve"> из специализированного </w:t>
            </w:r>
            <w:proofErr w:type="spellStart"/>
            <w:r w:rsidRPr="003A0FAA">
              <w:t>жи</w:t>
            </w:r>
            <w:r>
              <w:t>-</w:t>
            </w:r>
            <w:r w:rsidRPr="003A0FAA">
              <w:t>лищного</w:t>
            </w:r>
            <w:proofErr w:type="spellEnd"/>
            <w:r w:rsidRPr="003A0FAA">
              <w:t xml:space="preserve"> фонда Приморского края"</w:t>
            </w:r>
          </w:p>
          <w:p w:rsidR="000B3FB2" w:rsidRPr="009970E3" w:rsidRDefault="000B3FB2" w:rsidP="0094344A">
            <w:pPr>
              <w:ind w:left="-108"/>
              <w:jc w:val="both"/>
            </w:pPr>
          </w:p>
        </w:tc>
        <w:bookmarkStart w:id="0" w:name="_GoBack"/>
        <w:bookmarkEnd w:id="0"/>
      </w:tr>
    </w:tbl>
    <w:p w:rsidR="009970E3" w:rsidRDefault="009970E3" w:rsidP="009970E3">
      <w:pPr>
        <w:ind w:firstLine="709"/>
      </w:pPr>
      <w:r w:rsidRPr="00D6352F">
        <w:t>Законодательное Собрание Приморского края</w:t>
      </w:r>
    </w:p>
    <w:p w:rsidR="009970E3" w:rsidRDefault="009970E3" w:rsidP="009970E3"/>
    <w:p w:rsidR="009970E3" w:rsidRDefault="009970E3" w:rsidP="009970E3">
      <w:r>
        <w:t>ПОСТАНОВЛЯЕТ:</w:t>
      </w:r>
    </w:p>
    <w:p w:rsidR="009970E3" w:rsidRDefault="009970E3" w:rsidP="009970E3"/>
    <w:p w:rsidR="009970E3" w:rsidRDefault="009970E3" w:rsidP="009970E3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554B1E">
        <w:t xml:space="preserve">О внесении изменений в </w:t>
      </w:r>
      <w:r>
        <w:t xml:space="preserve">статью 5 </w:t>
      </w:r>
      <w:r w:rsidRPr="00554B1E">
        <w:t>Закон</w:t>
      </w:r>
      <w:r>
        <w:t>а</w:t>
      </w:r>
      <w:r w:rsidRPr="00554B1E">
        <w:t xml:space="preserve"> Приморского края "Об обеспечении граждан служебными жилыми помещениями из специализированного жилищного фонда Приморского края" </w:t>
      </w:r>
      <w:r>
        <w:rPr>
          <w:szCs w:val="28"/>
        </w:rPr>
        <w:t>в первом чтении.</w:t>
      </w:r>
    </w:p>
    <w:p w:rsidR="009970E3" w:rsidRDefault="009970E3" w:rsidP="009970E3">
      <w:pPr>
        <w:ind w:firstLine="709"/>
        <w:jc w:val="both"/>
      </w:pPr>
    </w:p>
    <w:p w:rsidR="009970E3" w:rsidRDefault="009970E3" w:rsidP="009970E3">
      <w:pPr>
        <w:ind w:firstLine="709"/>
        <w:jc w:val="both"/>
      </w:pPr>
      <w:r w:rsidRPr="004B6A2F"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EA6358">
        <w:t>до 15 ноября</w:t>
      </w:r>
      <w:r w:rsidRPr="004B6A2F">
        <w:t xml:space="preserve"> 2016 года.</w:t>
      </w:r>
    </w:p>
    <w:p w:rsidR="009970E3" w:rsidRDefault="009970E3" w:rsidP="009970E3">
      <w:pPr>
        <w:ind w:firstLine="709"/>
        <w:jc w:val="both"/>
      </w:pPr>
    </w:p>
    <w:p w:rsidR="009970E3" w:rsidRDefault="009970E3" w:rsidP="009970E3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EA6358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970E3" w:rsidRDefault="009970E3" w:rsidP="009970E3">
      <w:pPr>
        <w:jc w:val="both"/>
      </w:pPr>
    </w:p>
    <w:p w:rsidR="009970E3" w:rsidRDefault="009970E3" w:rsidP="009970E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970E3" w:rsidRDefault="009970E3" w:rsidP="009970E3">
      <w:pPr>
        <w:ind w:firstLine="709"/>
        <w:jc w:val="both"/>
      </w:pPr>
    </w:p>
    <w:p w:rsidR="009970E3" w:rsidRDefault="009970E3" w:rsidP="009970E3">
      <w:pPr>
        <w:ind w:firstLine="709"/>
        <w:jc w:val="both"/>
      </w:pPr>
    </w:p>
    <w:p w:rsidR="009970E3" w:rsidRDefault="009970E3" w:rsidP="009970E3">
      <w:pPr>
        <w:ind w:firstLine="709"/>
        <w:jc w:val="both"/>
      </w:pPr>
    </w:p>
    <w:p w:rsidR="009970E3" w:rsidRDefault="009970E3" w:rsidP="009970E3">
      <w:pPr>
        <w:jc w:val="both"/>
      </w:pPr>
      <w:r>
        <w:t>Председатель</w:t>
      </w:r>
    </w:p>
    <w:p w:rsidR="009970E3" w:rsidRDefault="009970E3" w:rsidP="009970E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D3F" w:rsidRDefault="00FE5D3F">
      <w:r>
        <w:separator/>
      </w:r>
    </w:p>
  </w:endnote>
  <w:endnote w:type="continuationSeparator" w:id="0">
    <w:p w:rsidR="00FE5D3F" w:rsidRDefault="00FE5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D3F" w:rsidRDefault="00FE5D3F">
      <w:r>
        <w:separator/>
      </w:r>
    </w:p>
  </w:footnote>
  <w:footnote w:type="continuationSeparator" w:id="0">
    <w:p w:rsidR="00FE5D3F" w:rsidRDefault="00FE5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70E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7049"/>
    <w:rsid w:val="00922AED"/>
    <w:rsid w:val="00924B45"/>
    <w:rsid w:val="00931FD6"/>
    <w:rsid w:val="009372FF"/>
    <w:rsid w:val="0094344A"/>
    <w:rsid w:val="009959AC"/>
    <w:rsid w:val="009970E3"/>
    <w:rsid w:val="009C06BA"/>
    <w:rsid w:val="009C0C3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2016-10-27T03:44:00Z</cp:lastPrinted>
  <dcterms:created xsi:type="dcterms:W3CDTF">2016-10-26T23:57:00Z</dcterms:created>
  <dcterms:modified xsi:type="dcterms:W3CDTF">2016-10-27T03:44:00Z</dcterms:modified>
</cp:coreProperties>
</file>