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87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B09B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B09BE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B09BE" w:rsidRPr="00FB09BE">
              <w:rPr>
                <w:szCs w:val="28"/>
              </w:rPr>
              <w:t>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B09B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B09BE" w:rsidP="0094344A">
            <w:pPr>
              <w:ind w:left="-108"/>
              <w:jc w:val="both"/>
            </w:pPr>
            <w:r w:rsidRPr="00FB09BE">
              <w:t xml:space="preserve">О проекте закона Приморского края 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FB09BE">
              <w:t>отно</w:t>
            </w:r>
            <w:r>
              <w:t>-</w:t>
            </w:r>
            <w:r w:rsidRPr="00FB09BE">
              <w:t>шений</w:t>
            </w:r>
            <w:proofErr w:type="spellEnd"/>
            <w:proofErr w:type="gramEnd"/>
            <w:r w:rsidRPr="00FB09BE">
              <w:t xml:space="preserve"> в Приморском крае"</w:t>
            </w:r>
          </w:p>
          <w:p w:rsidR="000B3FB2" w:rsidRPr="00FB09BE" w:rsidRDefault="000B3FB2" w:rsidP="0094344A">
            <w:pPr>
              <w:ind w:left="-108"/>
              <w:jc w:val="both"/>
            </w:pPr>
          </w:p>
        </w:tc>
      </w:tr>
    </w:tbl>
    <w:p w:rsidR="00FB09BE" w:rsidRDefault="00FB09BE" w:rsidP="00FB09BE">
      <w:pPr>
        <w:ind w:firstLine="709"/>
      </w:pPr>
      <w:r>
        <w:t>Законодательное Собрание Приморского края</w:t>
      </w:r>
    </w:p>
    <w:p w:rsidR="00FB09BE" w:rsidRDefault="00FB09BE" w:rsidP="00FB09BE"/>
    <w:p w:rsidR="00FB09BE" w:rsidRDefault="00FB09BE" w:rsidP="00FB09BE">
      <w:r>
        <w:t>ПОСТАНОВЛЯЕТ:</w:t>
      </w:r>
    </w:p>
    <w:p w:rsidR="00FB09BE" w:rsidRDefault="00FB09BE" w:rsidP="00FB09BE"/>
    <w:p w:rsidR="00FB09BE" w:rsidRDefault="00FB09BE" w:rsidP="00FB09BE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</w:t>
      </w:r>
      <w:r>
        <w:t xml:space="preserve"> отдельные</w:t>
      </w:r>
      <w:r w:rsidRPr="0045315B">
        <w:t xml:space="preserve"> </w:t>
      </w:r>
      <w:r>
        <w:t>законодательные акты Приморского края в области регулирования земельных отношений в Приморском крае"</w:t>
      </w:r>
      <w:r w:rsidRPr="00D14AC7">
        <w:rPr>
          <w:szCs w:val="28"/>
        </w:rPr>
        <w:t xml:space="preserve"> </w:t>
      </w:r>
      <w:r>
        <w:t>в первом чтении.</w:t>
      </w:r>
    </w:p>
    <w:p w:rsidR="00FB09BE" w:rsidRDefault="00FB09BE" w:rsidP="00FB09BE">
      <w:pPr>
        <w:jc w:val="both"/>
      </w:pPr>
    </w:p>
    <w:p w:rsidR="00FB09BE" w:rsidRDefault="00FB09BE" w:rsidP="00FB09BE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CF7B62">
        <w:t xml:space="preserve">до </w:t>
      </w:r>
      <w:r>
        <w:t>11</w:t>
      </w:r>
      <w:r w:rsidRPr="00CF7B62">
        <w:t xml:space="preserve"> ноября 2016 года.</w:t>
      </w:r>
    </w:p>
    <w:p w:rsidR="00FB09BE" w:rsidRDefault="00FB09BE" w:rsidP="00FB09BE">
      <w:pPr>
        <w:ind w:firstLine="709"/>
        <w:jc w:val="both"/>
      </w:pPr>
    </w:p>
    <w:p w:rsidR="00FB09BE" w:rsidRDefault="00FB09BE" w:rsidP="00FB09BE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</w:t>
      </w:r>
      <w:r w:rsidRPr="00CD38BC">
        <w:t>(Зотов)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B09BE" w:rsidRDefault="00FB09BE" w:rsidP="00FB09BE">
      <w:pPr>
        <w:jc w:val="both"/>
      </w:pPr>
    </w:p>
    <w:p w:rsidR="00FB09BE" w:rsidRDefault="00FB09BE" w:rsidP="00FB09BE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FB09BE" w:rsidRDefault="00FB09BE" w:rsidP="00FB09BE"/>
    <w:p w:rsidR="00FB09BE" w:rsidRDefault="00FB09BE" w:rsidP="00FB09BE"/>
    <w:p w:rsidR="00FB09BE" w:rsidRDefault="00FB09BE" w:rsidP="00FB09BE"/>
    <w:p w:rsidR="00FB09BE" w:rsidRDefault="00FB09BE" w:rsidP="00FB09BE">
      <w:r>
        <w:t>Председатель</w:t>
      </w:r>
    </w:p>
    <w:p w:rsidR="00FB09BE" w:rsidRDefault="00FB09BE" w:rsidP="00FB09BE">
      <w:r>
        <w:t>Законодательного Собрания                                                       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F3B" w:rsidRDefault="00972F3B">
      <w:r>
        <w:separator/>
      </w:r>
    </w:p>
  </w:endnote>
  <w:endnote w:type="continuationSeparator" w:id="0">
    <w:p w:rsidR="00972F3B" w:rsidRDefault="0097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F3B" w:rsidRDefault="00972F3B">
      <w:r>
        <w:separator/>
      </w:r>
    </w:p>
  </w:footnote>
  <w:footnote w:type="continuationSeparator" w:id="0">
    <w:p w:rsidR="00972F3B" w:rsidRDefault="00972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09B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2F3B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2016-10-27T00:15:00Z</cp:lastPrinted>
  <dcterms:created xsi:type="dcterms:W3CDTF">2016-10-27T00:14:00Z</dcterms:created>
  <dcterms:modified xsi:type="dcterms:W3CDTF">2016-10-27T00:15:00Z</dcterms:modified>
</cp:coreProperties>
</file>