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4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EB3B2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EB3B22" w:rsidRDefault="00EB3B22" w:rsidP="00EB3B22">
            <w:pPr>
              <w:pStyle w:val="a3"/>
              <w:tabs>
                <w:tab w:val="clear" w:pos="4153"/>
                <w:tab w:val="clear" w:pos="8306"/>
              </w:tabs>
              <w:ind w:left="-108"/>
            </w:pPr>
            <w:r>
              <w:t>26.10.2016</w:t>
            </w:r>
          </w:p>
        </w:tc>
        <w:tc>
          <w:tcPr>
            <w:tcW w:w="4678" w:type="dxa"/>
            <w:gridSpan w:val="2"/>
          </w:tcPr>
          <w:p w:rsidR="00EB3B22" w:rsidRPr="006E650F" w:rsidRDefault="00EB3B2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EB3B22" w:rsidRPr="00CE19DF" w:rsidRDefault="00EB3B2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  <w:r w:rsidRPr="00EB3B22">
              <w:rPr>
                <w:szCs w:val="28"/>
              </w:rPr>
              <w:t>78</w:t>
            </w:r>
          </w:p>
        </w:tc>
      </w:tr>
      <w:tr w:rsidR="00EB3B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B3B22" w:rsidRDefault="00EB3B22">
            <w:pPr>
              <w:jc w:val="both"/>
              <w:rPr>
                <w:sz w:val="24"/>
              </w:rPr>
            </w:pPr>
          </w:p>
        </w:tc>
      </w:tr>
      <w:tr w:rsidR="00EB3B22" w:rsidRPr="00EB3B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B3B22" w:rsidRPr="00CA7E54" w:rsidRDefault="00EB3B22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</w:t>
            </w:r>
            <w:proofErr w:type="spellStart"/>
            <w:r w:rsidRPr="00475F3B">
              <w:t>обра</w:t>
            </w:r>
            <w:r>
              <w:t>-</w:t>
            </w:r>
            <w:r w:rsidRPr="00475F3B">
              <w:t>зований</w:t>
            </w:r>
            <w:proofErr w:type="spellEnd"/>
            <w:r w:rsidRPr="00475F3B"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законода</w:t>
            </w:r>
            <w:proofErr w:type="spellEnd"/>
            <w:r>
              <w:t>-</w:t>
            </w:r>
            <w:r w:rsidRPr="00475F3B">
              <w:t>тельные акты Приморского края"</w:t>
            </w:r>
            <w:proofErr w:type="gramEnd"/>
          </w:p>
          <w:p w:rsidR="00EB3B22" w:rsidRPr="00EB3B22" w:rsidRDefault="00EB3B22" w:rsidP="0094344A">
            <w:pPr>
              <w:ind w:left="-108"/>
              <w:jc w:val="both"/>
            </w:pPr>
          </w:p>
        </w:tc>
      </w:tr>
    </w:tbl>
    <w:p w:rsidR="00EB3B22" w:rsidRDefault="00EB3B22" w:rsidP="00EB3B2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B3B22" w:rsidRDefault="00EB3B22" w:rsidP="00EB3B22">
      <w:pPr>
        <w:pStyle w:val="a3"/>
        <w:tabs>
          <w:tab w:val="clear" w:pos="4153"/>
          <w:tab w:val="clear" w:pos="8306"/>
        </w:tabs>
      </w:pPr>
    </w:p>
    <w:p w:rsidR="00EB3B22" w:rsidRDefault="00EB3B22" w:rsidP="00EB3B2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B3B22" w:rsidRDefault="00EB3B22" w:rsidP="00EB3B22"/>
    <w:p w:rsidR="00EB3B22" w:rsidRDefault="00EB3B22" w:rsidP="00EB3B22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первом чтении. </w:t>
      </w:r>
      <w:proofErr w:type="gramEnd"/>
    </w:p>
    <w:p w:rsidR="00EB3B22" w:rsidRDefault="00EB3B22" w:rsidP="00EB3B22">
      <w:pPr>
        <w:ind w:firstLine="720"/>
        <w:jc w:val="both"/>
      </w:pPr>
    </w:p>
    <w:p w:rsidR="00EB3B22" w:rsidRDefault="00EB3B22" w:rsidP="00EB3B2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7 ноября 2016 года.</w:t>
      </w:r>
    </w:p>
    <w:p w:rsidR="00EB3B22" w:rsidRDefault="00EB3B22" w:rsidP="00EB3B22">
      <w:pPr>
        <w:pStyle w:val="a3"/>
        <w:tabs>
          <w:tab w:val="left" w:pos="840"/>
        </w:tabs>
        <w:ind w:firstLine="720"/>
        <w:jc w:val="both"/>
      </w:pPr>
    </w:p>
    <w:p w:rsidR="00EB3B22" w:rsidRDefault="00EB3B22" w:rsidP="00EB3B22">
      <w:pPr>
        <w:pStyle w:val="a3"/>
        <w:tabs>
          <w:tab w:val="left" w:pos="840"/>
        </w:tabs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CB64A6">
        <w:t>(</w:t>
      </w:r>
      <w:proofErr w:type="spellStart"/>
      <w:r w:rsidRPr="00CB64A6">
        <w:t>Текиев</w:t>
      </w:r>
      <w:proofErr w:type="spellEnd"/>
      <w:r w:rsidRPr="00CB64A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3B22" w:rsidRDefault="00EB3B22" w:rsidP="00EB3B22">
      <w:pPr>
        <w:ind w:firstLine="720"/>
        <w:jc w:val="both"/>
      </w:pPr>
    </w:p>
    <w:p w:rsidR="00EB3B22" w:rsidRDefault="00EB3B22" w:rsidP="00EB3B2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EB3B22" w:rsidRDefault="00EB3B22" w:rsidP="00EB3B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B3B22" w:rsidRDefault="00EB3B22" w:rsidP="00EB3B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B3B22" w:rsidRDefault="00EB3B22" w:rsidP="00EB3B2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EB3B22" w:rsidP="00EB3B2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  <w:bookmarkStart w:id="0" w:name="_GoBack"/>
      <w:bookmarkEnd w:id="0"/>
    </w:p>
    <w:sectPr w:rsidR="00931FD6" w:rsidSect="00EB3B22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687" w:rsidRDefault="00EC3687">
      <w:r>
        <w:separator/>
      </w:r>
    </w:p>
  </w:endnote>
  <w:endnote w:type="continuationSeparator" w:id="0">
    <w:p w:rsidR="00EC3687" w:rsidRDefault="00EC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687" w:rsidRDefault="00EC3687">
      <w:r>
        <w:separator/>
      </w:r>
    </w:p>
  </w:footnote>
  <w:footnote w:type="continuationSeparator" w:id="0">
    <w:p w:rsidR="00EC3687" w:rsidRDefault="00EC3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B2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3B22"/>
    <w:rsid w:val="00EC368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B3B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2016-10-27T02:22:00Z</cp:lastPrinted>
  <dcterms:created xsi:type="dcterms:W3CDTF">2016-10-27T02:21:00Z</dcterms:created>
  <dcterms:modified xsi:type="dcterms:W3CDTF">2016-10-27T02:22:00Z</dcterms:modified>
</cp:coreProperties>
</file>