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8138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110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11080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1080" w:rsidRPr="00B11080">
              <w:rPr>
                <w:szCs w:val="28"/>
              </w:rPr>
              <w:t>77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1108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11080" w:rsidRDefault="00B11080" w:rsidP="006546DD">
            <w:pPr>
              <w:ind w:left="-108"/>
              <w:jc w:val="both"/>
            </w:pPr>
            <w:r w:rsidRPr="00B11080">
              <w:t>О проекте закона Приморского края "О внесении изменений в Закон Приморского края "Об Общественной палате Примор-ского края"</w:t>
            </w:r>
            <w:bookmarkStart w:id="0" w:name="_GoBack"/>
            <w:bookmarkEnd w:id="0"/>
          </w:p>
        </w:tc>
      </w:tr>
    </w:tbl>
    <w:p w:rsidR="000B3FB2" w:rsidRDefault="000B3FB2"/>
    <w:p w:rsidR="00B11080" w:rsidRDefault="00B11080" w:rsidP="00B1108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11080" w:rsidRDefault="00B11080" w:rsidP="00B11080">
      <w:pPr>
        <w:pStyle w:val="a3"/>
        <w:tabs>
          <w:tab w:val="clear" w:pos="4153"/>
          <w:tab w:val="clear" w:pos="8306"/>
        </w:tabs>
      </w:pPr>
    </w:p>
    <w:p w:rsidR="00B11080" w:rsidRDefault="00B11080" w:rsidP="00B1108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11080" w:rsidRDefault="00B11080" w:rsidP="00B11080"/>
    <w:p w:rsidR="00B11080" w:rsidRDefault="00B11080" w:rsidP="00B11080">
      <w:pPr>
        <w:ind w:firstLine="720"/>
        <w:jc w:val="both"/>
      </w:pPr>
      <w:r>
        <w:t>1.Принять проект закона Приморского края "О внесении изменений в Закон Приморского края "Об Общественной палате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</w:p>
    <w:p w:rsidR="00B11080" w:rsidRDefault="00B11080" w:rsidP="00B11080">
      <w:pPr>
        <w:ind w:firstLine="720"/>
        <w:jc w:val="both"/>
      </w:pPr>
    </w:p>
    <w:p w:rsidR="00B11080" w:rsidRDefault="00B11080" w:rsidP="00B1108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ноября 2016 года.</w:t>
      </w:r>
    </w:p>
    <w:p w:rsidR="00B11080" w:rsidRDefault="00B11080" w:rsidP="00B11080">
      <w:pPr>
        <w:pStyle w:val="a3"/>
        <w:tabs>
          <w:tab w:val="left" w:pos="840"/>
        </w:tabs>
        <w:ind w:firstLine="709"/>
        <w:jc w:val="both"/>
      </w:pPr>
    </w:p>
    <w:p w:rsidR="00B11080" w:rsidRDefault="00B11080" w:rsidP="00B11080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950C56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11080" w:rsidRDefault="00B11080" w:rsidP="00B11080">
      <w:pPr>
        <w:ind w:firstLine="709"/>
        <w:jc w:val="both"/>
      </w:pPr>
    </w:p>
    <w:p w:rsidR="00B11080" w:rsidRDefault="00B11080" w:rsidP="00B11080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B11080" w:rsidRDefault="00B11080" w:rsidP="00B110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11080" w:rsidRDefault="00B11080" w:rsidP="00B110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11080" w:rsidRDefault="00B11080" w:rsidP="00B1108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11080" w:rsidRDefault="00B11080" w:rsidP="00B1108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11080" w:rsidRDefault="00B11080" w:rsidP="00B1108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58E" w:rsidRDefault="00E4758E">
      <w:r>
        <w:separator/>
      </w:r>
    </w:p>
  </w:endnote>
  <w:endnote w:type="continuationSeparator" w:id="0">
    <w:p w:rsidR="00E4758E" w:rsidRDefault="00E47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58E" w:rsidRDefault="00E4758E">
      <w:r>
        <w:separator/>
      </w:r>
    </w:p>
  </w:footnote>
  <w:footnote w:type="continuationSeparator" w:id="0">
    <w:p w:rsidR="00E4758E" w:rsidRDefault="00E47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10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46D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1080"/>
    <w:rsid w:val="00BA58C7"/>
    <w:rsid w:val="00C20E8F"/>
    <w:rsid w:val="00CA7E54"/>
    <w:rsid w:val="00CE19DF"/>
    <w:rsid w:val="00D00E39"/>
    <w:rsid w:val="00D02716"/>
    <w:rsid w:val="00DF01B2"/>
    <w:rsid w:val="00E4758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1108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2016-10-27T03:43:00Z</cp:lastPrinted>
  <dcterms:created xsi:type="dcterms:W3CDTF">2016-10-26T22:56:00Z</dcterms:created>
  <dcterms:modified xsi:type="dcterms:W3CDTF">2016-10-27T03:43:00Z</dcterms:modified>
</cp:coreProperties>
</file>