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74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5D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5D40">
              <w:rPr>
                <w:szCs w:val="28"/>
              </w:rPr>
              <w:t>26.10</w:t>
            </w:r>
            <w:r>
              <w:rPr>
                <w:szCs w:val="28"/>
              </w:rPr>
              <w:t>.</w:t>
            </w:r>
            <w:r w:rsidRPr="00F85D40">
              <w:rPr>
                <w:szCs w:val="28"/>
              </w:rPr>
              <w:t>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5D40" w:rsidRPr="00F85D40">
              <w:rPr>
                <w:szCs w:val="28"/>
              </w:rPr>
              <w:t>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5D4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5D40" w:rsidP="0094344A">
            <w:pPr>
              <w:ind w:left="-108"/>
              <w:jc w:val="both"/>
            </w:pPr>
            <w:proofErr w:type="gramStart"/>
            <w:r w:rsidRPr="00F85D40">
              <w:t>О проекте закона Приморского края "О внесении изменения в статью 23 Закона Приморского края "О системе капитального ремонта многоквартирных домов в Приморском крае"</w:t>
            </w:r>
            <w:proofErr w:type="gramEnd"/>
          </w:p>
          <w:p w:rsidR="000B3FB2" w:rsidRPr="00F85D40" w:rsidRDefault="000B3FB2" w:rsidP="0094344A">
            <w:pPr>
              <w:ind w:left="-108"/>
              <w:jc w:val="both"/>
            </w:pPr>
          </w:p>
        </w:tc>
      </w:tr>
    </w:tbl>
    <w:p w:rsidR="00F85D40" w:rsidRDefault="00F85D40" w:rsidP="00F85D40">
      <w:pPr>
        <w:ind w:firstLine="720"/>
      </w:pPr>
      <w:r>
        <w:t xml:space="preserve">Законодательное Собрание Приморского края </w:t>
      </w:r>
    </w:p>
    <w:p w:rsidR="00F85D40" w:rsidRDefault="00F85D40" w:rsidP="00F85D40"/>
    <w:p w:rsidR="00F85D40" w:rsidRDefault="00F85D40" w:rsidP="00F85D40">
      <w:r>
        <w:t>ПОСТАНОВЛЯЕТ:</w:t>
      </w:r>
    </w:p>
    <w:p w:rsidR="00F85D40" w:rsidRDefault="00F85D40" w:rsidP="00F85D40">
      <w:pPr>
        <w:ind w:firstLine="709"/>
      </w:pPr>
    </w:p>
    <w:p w:rsidR="00F85D40" w:rsidRPr="003E64B3" w:rsidRDefault="00F85D40" w:rsidP="00F85D40">
      <w:pPr>
        <w:widowControl w:val="0"/>
        <w:ind w:firstLine="709"/>
        <w:jc w:val="both"/>
        <w:rPr>
          <w:szCs w:val="28"/>
        </w:rPr>
      </w:pPr>
      <w:proofErr w:type="gramStart"/>
      <w:r>
        <w:t xml:space="preserve">1.Отклонить  проект закона Приморского края "О внесении изменения в статью 23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", внесенный Думой Михайловского муниципального района.</w:t>
      </w:r>
      <w:proofErr w:type="gramEnd"/>
    </w:p>
    <w:p w:rsidR="00F85D40" w:rsidRDefault="00F85D40" w:rsidP="00F85D40">
      <w:pPr>
        <w:ind w:firstLine="709"/>
        <w:jc w:val="both"/>
      </w:pPr>
    </w:p>
    <w:p w:rsidR="00F85D40" w:rsidRPr="003E64B3" w:rsidRDefault="00F85D40" w:rsidP="00F85D40">
      <w:pPr>
        <w:widowControl w:val="0"/>
        <w:ind w:firstLine="709"/>
        <w:jc w:val="both"/>
        <w:rPr>
          <w:szCs w:val="28"/>
        </w:rPr>
      </w:pPr>
      <w:r w:rsidRPr="007105CC">
        <w:t>2.</w:t>
      </w:r>
      <w:r>
        <w:t>Направить настоящее постановление в Думу Михайловского муниципального района.</w:t>
      </w:r>
    </w:p>
    <w:p w:rsidR="00F85D40" w:rsidRDefault="00F85D40" w:rsidP="00F85D40">
      <w:pPr>
        <w:ind w:firstLine="709"/>
        <w:jc w:val="both"/>
      </w:pPr>
    </w:p>
    <w:p w:rsidR="00F85D40" w:rsidRDefault="00F85D40" w:rsidP="00F85D4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85D40" w:rsidRDefault="00F85D40" w:rsidP="00F85D40">
      <w:pPr>
        <w:jc w:val="both"/>
      </w:pPr>
    </w:p>
    <w:p w:rsidR="00F85D40" w:rsidRDefault="00F85D40" w:rsidP="00F85D40">
      <w:pPr>
        <w:jc w:val="both"/>
      </w:pPr>
    </w:p>
    <w:p w:rsidR="00F85D40" w:rsidRDefault="00F85D40" w:rsidP="00F85D40">
      <w:pPr>
        <w:jc w:val="both"/>
      </w:pPr>
    </w:p>
    <w:p w:rsidR="00F85D40" w:rsidRDefault="00F85D40" w:rsidP="00F85D40">
      <w:pPr>
        <w:jc w:val="both"/>
      </w:pPr>
      <w:r>
        <w:t xml:space="preserve">Председатель </w:t>
      </w:r>
    </w:p>
    <w:p w:rsidR="00F85D40" w:rsidRDefault="00F85D40" w:rsidP="00F85D4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F85D40" w:rsidRDefault="00F85D40" w:rsidP="00F85D40"/>
    <w:p w:rsidR="00F85D40" w:rsidRDefault="00F85D40" w:rsidP="00F85D40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3A8" w:rsidRDefault="005F33A8">
      <w:r>
        <w:separator/>
      </w:r>
    </w:p>
  </w:endnote>
  <w:endnote w:type="continuationSeparator" w:id="0">
    <w:p w:rsidR="005F33A8" w:rsidRDefault="005F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3A8" w:rsidRDefault="005F33A8">
      <w:r>
        <w:separator/>
      </w:r>
    </w:p>
  </w:footnote>
  <w:footnote w:type="continuationSeparator" w:id="0">
    <w:p w:rsidR="005F33A8" w:rsidRDefault="005F3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5D4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33A8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2016-10-26T23:53:00Z</cp:lastPrinted>
  <dcterms:created xsi:type="dcterms:W3CDTF">2016-10-26T23:52:00Z</dcterms:created>
  <dcterms:modified xsi:type="dcterms:W3CDTF">2016-10-26T23:53:00Z</dcterms:modified>
</cp:coreProperties>
</file>