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263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E2E3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E2E3D" w:rsidRPr="007E2E3D">
              <w:rPr>
                <w:szCs w:val="28"/>
              </w:rPr>
              <w:t>72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E2E3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E2E3D" w:rsidRDefault="007E2E3D" w:rsidP="007E2E3D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 xml:space="preserve">О </w:t>
            </w:r>
            <w:r>
              <w:rPr>
                <w:szCs w:val="28"/>
              </w:rPr>
              <w:t>регулировании отдельных отношений в сфере музеев на территории Приморского края</w:t>
            </w:r>
            <w:r>
              <w:rPr>
                <w:bCs/>
                <w:color w:val="000000"/>
                <w:szCs w:val="28"/>
              </w:rPr>
              <w:t>"</w:t>
            </w:r>
          </w:p>
          <w:p w:rsidR="000B3FB2" w:rsidRPr="007E2E3D" w:rsidRDefault="000B3FB2" w:rsidP="0094344A">
            <w:pPr>
              <w:ind w:left="-108"/>
              <w:jc w:val="both"/>
            </w:pPr>
          </w:p>
        </w:tc>
      </w:tr>
    </w:tbl>
    <w:p w:rsidR="007E2E3D" w:rsidRDefault="007E2E3D" w:rsidP="007E2E3D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7E2E3D" w:rsidRDefault="007E2E3D" w:rsidP="007E2E3D">
      <w:pPr>
        <w:rPr>
          <w:szCs w:val="28"/>
        </w:rPr>
      </w:pPr>
    </w:p>
    <w:p w:rsidR="007E2E3D" w:rsidRDefault="007E2E3D" w:rsidP="007E2E3D">
      <w:pPr>
        <w:rPr>
          <w:szCs w:val="28"/>
        </w:rPr>
      </w:pPr>
      <w:r>
        <w:rPr>
          <w:szCs w:val="28"/>
        </w:rPr>
        <w:t>ПОСТАНОВЛЯЕТ:</w:t>
      </w:r>
    </w:p>
    <w:p w:rsidR="007E2E3D" w:rsidRDefault="007E2E3D" w:rsidP="007E2E3D">
      <w:pPr>
        <w:rPr>
          <w:szCs w:val="28"/>
        </w:rPr>
      </w:pPr>
    </w:p>
    <w:p w:rsidR="007E2E3D" w:rsidRDefault="007E2E3D" w:rsidP="007E2E3D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 xml:space="preserve">О </w:t>
      </w:r>
      <w:r>
        <w:rPr>
          <w:szCs w:val="28"/>
        </w:rPr>
        <w:t>регулировании отдельных отношений в сфере музеев на территории Приморского края"               в первом чтении.</w:t>
      </w:r>
    </w:p>
    <w:p w:rsidR="007E2E3D" w:rsidRDefault="007E2E3D" w:rsidP="007E2E3D">
      <w:pPr>
        <w:ind w:firstLine="709"/>
        <w:jc w:val="both"/>
        <w:rPr>
          <w:szCs w:val="28"/>
        </w:rPr>
      </w:pPr>
    </w:p>
    <w:p w:rsidR="007E2E3D" w:rsidRDefault="007E2E3D" w:rsidP="007E2E3D">
      <w:pPr>
        <w:ind w:firstLine="709"/>
        <w:jc w:val="both"/>
        <w:rPr>
          <w:szCs w:val="28"/>
        </w:rPr>
      </w:pPr>
      <w:r>
        <w:rPr>
          <w:szCs w:val="28"/>
        </w:rPr>
        <w:t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11 ноября 2016 года.</w:t>
      </w:r>
    </w:p>
    <w:p w:rsidR="007E2E3D" w:rsidRDefault="007E2E3D" w:rsidP="007E2E3D">
      <w:pPr>
        <w:jc w:val="both"/>
        <w:rPr>
          <w:szCs w:val="28"/>
        </w:rPr>
      </w:pPr>
    </w:p>
    <w:p w:rsidR="007E2E3D" w:rsidRDefault="007E2E3D" w:rsidP="007E2E3D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 xml:space="preserve">3.Комитету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7E2E3D" w:rsidRDefault="007E2E3D" w:rsidP="007E2E3D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7E2E3D" w:rsidRDefault="007E2E3D" w:rsidP="007E2E3D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4.Настоящее постановление вступает в силу со дня его принятия.</w:t>
      </w:r>
    </w:p>
    <w:p w:rsidR="007E2E3D" w:rsidRDefault="007E2E3D" w:rsidP="007E2E3D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7E2E3D" w:rsidRDefault="007E2E3D" w:rsidP="007E2E3D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7E2E3D" w:rsidRDefault="007E2E3D" w:rsidP="007E2E3D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7E2E3D" w:rsidRDefault="007E2E3D" w:rsidP="007E2E3D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7E2E3D" w:rsidRDefault="007E2E3D" w:rsidP="007E2E3D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А.И. Ролик</w:t>
      </w:r>
    </w:p>
    <w:p w:rsidR="007E2E3D" w:rsidRDefault="007E2E3D" w:rsidP="007E2E3D"/>
    <w:p w:rsidR="007E2E3D" w:rsidRDefault="007E2E3D" w:rsidP="007E2E3D"/>
    <w:p w:rsidR="007E2E3D" w:rsidRDefault="007E2E3D" w:rsidP="007E2E3D"/>
    <w:p w:rsidR="007E2E3D" w:rsidRDefault="007E2E3D" w:rsidP="007E2E3D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AE0" w:rsidRDefault="007F5AE0">
      <w:r>
        <w:separator/>
      </w:r>
    </w:p>
  </w:endnote>
  <w:endnote w:type="continuationSeparator" w:id="0">
    <w:p w:rsidR="007F5AE0" w:rsidRDefault="007F5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AE0" w:rsidRDefault="007F5AE0">
      <w:r>
        <w:separator/>
      </w:r>
    </w:p>
  </w:footnote>
  <w:footnote w:type="continuationSeparator" w:id="0">
    <w:p w:rsidR="007F5AE0" w:rsidRDefault="007F5A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2E3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E2E3D"/>
    <w:rsid w:val="007F5AE0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2016-10-27T01:18:00Z</cp:lastPrinted>
  <dcterms:created xsi:type="dcterms:W3CDTF">2016-10-27T01:18:00Z</dcterms:created>
  <dcterms:modified xsi:type="dcterms:W3CDTF">2016-10-27T01:19:00Z</dcterms:modified>
</cp:coreProperties>
</file>