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5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F453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F4539">
              <w:rPr>
                <w:szCs w:val="28"/>
              </w:rPr>
              <w:t>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F453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F4539" w:rsidRDefault="009F4539" w:rsidP="009F4539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C16F9">
              <w:rPr>
                <w:szCs w:val="28"/>
              </w:rPr>
              <w:t xml:space="preserve"> в Закон Приморского края "</w:t>
            </w:r>
            <w:r>
              <w:rPr>
                <w:szCs w:val="28"/>
              </w:rPr>
              <w:t>О защите прав ребенка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9F4539" w:rsidRDefault="000B3FB2" w:rsidP="0094344A">
            <w:pPr>
              <w:ind w:left="-108"/>
              <w:jc w:val="both"/>
            </w:pPr>
          </w:p>
        </w:tc>
      </w:tr>
    </w:tbl>
    <w:p w:rsidR="009F4539" w:rsidRDefault="009F4539" w:rsidP="009F4539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9F4539" w:rsidRDefault="009F4539" w:rsidP="009F4539">
      <w:pPr>
        <w:rPr>
          <w:szCs w:val="28"/>
        </w:rPr>
      </w:pPr>
    </w:p>
    <w:p w:rsidR="009F4539" w:rsidRDefault="009F4539" w:rsidP="009F4539">
      <w:pPr>
        <w:rPr>
          <w:szCs w:val="28"/>
        </w:rPr>
      </w:pPr>
      <w:r>
        <w:rPr>
          <w:szCs w:val="28"/>
        </w:rPr>
        <w:t>ПОСТАНОВЛЯЕТ:</w:t>
      </w:r>
    </w:p>
    <w:p w:rsidR="009F4539" w:rsidRDefault="009F4539" w:rsidP="009F4539">
      <w:pPr>
        <w:rPr>
          <w:szCs w:val="28"/>
        </w:rPr>
      </w:pPr>
    </w:p>
    <w:p w:rsidR="009F4539" w:rsidRDefault="009F4539" w:rsidP="009F453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>в Закон Приморского края "</w:t>
      </w:r>
      <w:r>
        <w:rPr>
          <w:szCs w:val="28"/>
        </w:rPr>
        <w:t>О защите прав ребенка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  <w:proofErr w:type="gramEnd"/>
    </w:p>
    <w:p w:rsidR="009F4539" w:rsidRDefault="009F4539" w:rsidP="009F4539">
      <w:pPr>
        <w:jc w:val="both"/>
        <w:rPr>
          <w:szCs w:val="28"/>
        </w:rPr>
      </w:pPr>
    </w:p>
    <w:p w:rsidR="009F4539" w:rsidRDefault="009F4539" w:rsidP="009F4539">
      <w:pPr>
        <w:ind w:firstLine="708"/>
        <w:jc w:val="both"/>
        <w:rPr>
          <w:szCs w:val="28"/>
        </w:rPr>
      </w:pPr>
      <w:r w:rsidRPr="00CF60CD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11 ноября</w:t>
      </w:r>
      <w:r w:rsidRPr="00CF60CD">
        <w:rPr>
          <w:szCs w:val="28"/>
        </w:rPr>
        <w:t xml:space="preserve"> 201</w:t>
      </w:r>
      <w:r>
        <w:rPr>
          <w:szCs w:val="28"/>
        </w:rPr>
        <w:t>6</w:t>
      </w:r>
      <w:r w:rsidRPr="00CF60CD">
        <w:rPr>
          <w:szCs w:val="28"/>
        </w:rPr>
        <w:t xml:space="preserve"> года.</w:t>
      </w:r>
    </w:p>
    <w:p w:rsidR="009F4539" w:rsidRDefault="009F4539" w:rsidP="009F4539">
      <w:pPr>
        <w:jc w:val="both"/>
        <w:rPr>
          <w:szCs w:val="28"/>
        </w:rPr>
      </w:pPr>
    </w:p>
    <w:p w:rsidR="009F4539" w:rsidRPr="009E27DC" w:rsidRDefault="009F4539" w:rsidP="009F453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9F4539" w:rsidRDefault="009F4539" w:rsidP="009F453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9F4539" w:rsidRPr="009E27DC" w:rsidRDefault="009F4539" w:rsidP="009F453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9F4539" w:rsidRDefault="009F4539" w:rsidP="009F453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F4539" w:rsidRDefault="009F4539" w:rsidP="009F453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F4539" w:rsidRDefault="009F4539" w:rsidP="009F453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F4539" w:rsidRDefault="009F4539" w:rsidP="009F453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F4539" w:rsidRDefault="009F4539" w:rsidP="009F453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F4539" w:rsidRDefault="009F4539" w:rsidP="009F453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786" w:rsidRDefault="00945786">
      <w:r>
        <w:separator/>
      </w:r>
    </w:p>
  </w:endnote>
  <w:endnote w:type="continuationSeparator" w:id="0">
    <w:p w:rsidR="00945786" w:rsidRDefault="00945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786" w:rsidRDefault="00945786">
      <w:r>
        <w:separator/>
      </w:r>
    </w:p>
  </w:footnote>
  <w:footnote w:type="continuationSeparator" w:id="0">
    <w:p w:rsidR="00945786" w:rsidRDefault="009457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453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5786"/>
    <w:rsid w:val="009959AC"/>
    <w:rsid w:val="009C06BA"/>
    <w:rsid w:val="009F4539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2016-10-27T01:18:00Z</cp:lastPrinted>
  <dcterms:created xsi:type="dcterms:W3CDTF">2016-10-27T01:17:00Z</dcterms:created>
  <dcterms:modified xsi:type="dcterms:W3CDTF">2016-10-27T01:18:00Z</dcterms:modified>
</cp:coreProperties>
</file>