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39076594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D364B9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D364B9">
              <w:rPr>
                <w:szCs w:val="28"/>
              </w:rPr>
              <w:t>26.10.2016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D364B9" w:rsidRPr="00D364B9">
              <w:rPr>
                <w:szCs w:val="28"/>
              </w:rPr>
              <w:t>68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D364B9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D364B9" w:rsidP="0094344A">
            <w:pPr>
              <w:ind w:left="-108"/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>
              <w:t xml:space="preserve">"О внесении изменений в Закон Приморского края "О муниципальной службе в </w:t>
            </w:r>
            <w:proofErr w:type="spellStart"/>
            <w:proofErr w:type="gramStart"/>
            <w:r>
              <w:t>Примор</w:t>
            </w:r>
            <w:r>
              <w:t>-</w:t>
            </w:r>
            <w:r>
              <w:t>ском</w:t>
            </w:r>
            <w:proofErr w:type="spellEnd"/>
            <w:proofErr w:type="gramEnd"/>
            <w:r>
              <w:t xml:space="preserve"> крае"</w:t>
            </w:r>
          </w:p>
          <w:p w:rsidR="000B3FB2" w:rsidRPr="00D364B9" w:rsidRDefault="000B3FB2" w:rsidP="0094344A">
            <w:pPr>
              <w:ind w:left="-108"/>
              <w:jc w:val="both"/>
            </w:pPr>
          </w:p>
        </w:tc>
      </w:tr>
    </w:tbl>
    <w:p w:rsidR="00D364B9" w:rsidRDefault="00D364B9" w:rsidP="00D364B9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D364B9" w:rsidRDefault="00D364B9" w:rsidP="00D364B9">
      <w:pPr>
        <w:pStyle w:val="a3"/>
        <w:tabs>
          <w:tab w:val="clear" w:pos="4153"/>
          <w:tab w:val="clear" w:pos="8306"/>
        </w:tabs>
      </w:pPr>
    </w:p>
    <w:p w:rsidR="00D364B9" w:rsidRDefault="00D364B9" w:rsidP="00D364B9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D364B9" w:rsidRDefault="00D364B9" w:rsidP="00D364B9"/>
    <w:p w:rsidR="00D364B9" w:rsidRDefault="00D364B9" w:rsidP="00D364B9">
      <w:pPr>
        <w:ind w:firstLine="720"/>
        <w:jc w:val="both"/>
      </w:pPr>
      <w:r>
        <w:t>1.Принять проект закона Приморского края "О внесении изменений в Закон Приморского края "О муниципальной службе в Приморском крае"</w:t>
      </w:r>
      <w:r>
        <w:rPr>
          <w:szCs w:val="28"/>
        </w:rPr>
        <w:t xml:space="preserve"> </w:t>
      </w:r>
      <w:r>
        <w:t xml:space="preserve">в первом чтении. </w:t>
      </w:r>
    </w:p>
    <w:p w:rsidR="00D364B9" w:rsidRDefault="00D364B9" w:rsidP="00D364B9">
      <w:pPr>
        <w:ind w:firstLine="720"/>
        <w:jc w:val="both"/>
      </w:pPr>
    </w:p>
    <w:p w:rsidR="00D364B9" w:rsidRDefault="00D364B9" w:rsidP="00D364B9">
      <w:pPr>
        <w:pStyle w:val="a3"/>
        <w:tabs>
          <w:tab w:val="left" w:pos="840"/>
        </w:tabs>
        <w:ind w:firstLine="709"/>
        <w:jc w:val="both"/>
      </w:pPr>
      <w:r>
        <w:t xml:space="preserve">2.Комитету Законодательного Собрания по региональной политике и законности </w:t>
      </w:r>
      <w:r w:rsidRPr="00C57E1E">
        <w:t>(</w:t>
      </w:r>
      <w:proofErr w:type="spellStart"/>
      <w:r w:rsidRPr="00C57E1E">
        <w:t>Текиев</w:t>
      </w:r>
      <w:proofErr w:type="spellEnd"/>
      <w:r w:rsidRPr="00C57E1E">
        <w:t>)</w:t>
      </w:r>
      <w:r>
        <w:t xml:space="preserve">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D364B9" w:rsidRDefault="00D364B9" w:rsidP="00D364B9">
      <w:pPr>
        <w:ind w:firstLine="709"/>
        <w:jc w:val="both"/>
      </w:pPr>
    </w:p>
    <w:p w:rsidR="00D364B9" w:rsidRDefault="00D364B9" w:rsidP="00D364B9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D364B9" w:rsidRDefault="00D364B9" w:rsidP="00D364B9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D364B9" w:rsidRDefault="00D364B9" w:rsidP="00D364B9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D364B9" w:rsidRDefault="00D364B9" w:rsidP="00D364B9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D364B9" w:rsidRDefault="00D364B9" w:rsidP="00D364B9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D364B9" w:rsidRDefault="00D364B9" w:rsidP="00D364B9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D364B9" w:rsidRDefault="00D364B9" w:rsidP="00D364B9">
      <w:pPr>
        <w:pStyle w:val="a3"/>
        <w:tabs>
          <w:tab w:val="clear" w:pos="4153"/>
          <w:tab w:val="clear" w:pos="8306"/>
        </w:tabs>
        <w:jc w:val="both"/>
      </w:pP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4567" w:rsidRDefault="00BD4567">
      <w:r>
        <w:separator/>
      </w:r>
    </w:p>
  </w:endnote>
  <w:endnote w:type="continuationSeparator" w:id="0">
    <w:p w:rsidR="00BD4567" w:rsidRDefault="00BD45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4567" w:rsidRDefault="00BD4567">
      <w:r>
        <w:separator/>
      </w:r>
    </w:p>
  </w:footnote>
  <w:footnote w:type="continuationSeparator" w:id="0">
    <w:p w:rsidR="00BD4567" w:rsidRDefault="00BD456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364B9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BD4567"/>
    <w:rsid w:val="00C20E8F"/>
    <w:rsid w:val="00CA7E54"/>
    <w:rsid w:val="00CE19DF"/>
    <w:rsid w:val="00D02716"/>
    <w:rsid w:val="00D364B9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D364B9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124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2016-10-27T02:24:00Z</cp:lastPrinted>
  <dcterms:created xsi:type="dcterms:W3CDTF">2016-10-27T02:23:00Z</dcterms:created>
  <dcterms:modified xsi:type="dcterms:W3CDTF">2016-10-27T02:24:00Z</dcterms:modified>
</cp:coreProperties>
</file>