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41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08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084E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084E" w:rsidRPr="0073084E">
              <w:rPr>
                <w:szCs w:val="28"/>
              </w:rPr>
              <w:t>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08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084E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в Закон Приморского края "Об </w:t>
            </w:r>
            <w:proofErr w:type="spellStart"/>
            <w:proofErr w:type="gramStart"/>
            <w:r>
              <w:t>утвержде</w:t>
            </w:r>
            <w:r>
              <w:t>-</w:t>
            </w:r>
            <w:r>
              <w:t>нии</w:t>
            </w:r>
            <w:proofErr w:type="spellEnd"/>
            <w:proofErr w:type="gramEnd"/>
            <w:r>
              <w:t xml:space="preserve"> Типового положения о проведении аттестации </w:t>
            </w:r>
            <w:proofErr w:type="spellStart"/>
            <w:r>
              <w:t>муници</w:t>
            </w:r>
            <w:r>
              <w:t>-</w:t>
            </w:r>
            <w:r>
              <w:t>пальных</w:t>
            </w:r>
            <w:proofErr w:type="spellEnd"/>
            <w:r>
              <w:t xml:space="preserve"> служащих"</w:t>
            </w:r>
          </w:p>
          <w:p w:rsidR="000B3FB2" w:rsidRPr="0073084E" w:rsidRDefault="000B3FB2" w:rsidP="0094344A">
            <w:pPr>
              <w:ind w:left="-108"/>
              <w:jc w:val="both"/>
            </w:pPr>
          </w:p>
        </w:tc>
      </w:tr>
    </w:tbl>
    <w:p w:rsidR="0073084E" w:rsidRDefault="0073084E" w:rsidP="0073084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3084E" w:rsidRDefault="0073084E" w:rsidP="0073084E">
      <w:pPr>
        <w:pStyle w:val="a3"/>
        <w:tabs>
          <w:tab w:val="clear" w:pos="4153"/>
          <w:tab w:val="clear" w:pos="8306"/>
        </w:tabs>
      </w:pPr>
    </w:p>
    <w:p w:rsidR="0073084E" w:rsidRDefault="0073084E" w:rsidP="0073084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3084E" w:rsidRDefault="0073084E" w:rsidP="0073084E"/>
    <w:p w:rsidR="0073084E" w:rsidRDefault="0073084E" w:rsidP="0073084E">
      <w:pPr>
        <w:ind w:firstLine="720"/>
        <w:jc w:val="both"/>
      </w:pPr>
      <w:r>
        <w:t xml:space="preserve">1.Принять Закон Приморского края "О внесении изменений в Закон Приморского края "Об утверждении Типового положения о проведении аттестации муниципальных служащих". </w:t>
      </w:r>
    </w:p>
    <w:p w:rsidR="0073084E" w:rsidRDefault="0073084E" w:rsidP="0073084E">
      <w:pPr>
        <w:ind w:firstLine="720"/>
        <w:jc w:val="both"/>
      </w:pPr>
    </w:p>
    <w:p w:rsidR="0073084E" w:rsidRDefault="0073084E" w:rsidP="0073084E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3084E" w:rsidRDefault="0073084E" w:rsidP="0073084E">
      <w:pPr>
        <w:ind w:firstLine="709"/>
        <w:jc w:val="both"/>
      </w:pPr>
    </w:p>
    <w:p w:rsidR="0073084E" w:rsidRDefault="0073084E" w:rsidP="0073084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3084E" w:rsidRDefault="0073084E" w:rsidP="0073084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3084E" w:rsidRDefault="0073084E" w:rsidP="0073084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3084E" w:rsidRDefault="0073084E" w:rsidP="0073084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3084E" w:rsidRDefault="0073084E" w:rsidP="0073084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3084E" w:rsidRDefault="0073084E" w:rsidP="0073084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</w:t>
      </w:r>
      <w:bookmarkStart w:id="0" w:name="_GoBack"/>
      <w:bookmarkEnd w:id="0"/>
      <w: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29D" w:rsidRDefault="001B429D">
      <w:r>
        <w:separator/>
      </w:r>
    </w:p>
  </w:endnote>
  <w:endnote w:type="continuationSeparator" w:id="0">
    <w:p w:rsidR="001B429D" w:rsidRDefault="001B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29D" w:rsidRDefault="001B429D">
      <w:r>
        <w:separator/>
      </w:r>
    </w:p>
  </w:footnote>
  <w:footnote w:type="continuationSeparator" w:id="0">
    <w:p w:rsidR="001B429D" w:rsidRDefault="001B4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84E"/>
    <w:rsid w:val="00057575"/>
    <w:rsid w:val="000B3FB2"/>
    <w:rsid w:val="000D628E"/>
    <w:rsid w:val="000E5228"/>
    <w:rsid w:val="00123119"/>
    <w:rsid w:val="00155F7F"/>
    <w:rsid w:val="001B429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084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3084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2016-10-26T22:59:00Z</cp:lastPrinted>
  <dcterms:created xsi:type="dcterms:W3CDTF">2016-10-26T22:57:00Z</dcterms:created>
  <dcterms:modified xsi:type="dcterms:W3CDTF">2016-10-26T22:59:00Z</dcterms:modified>
</cp:coreProperties>
</file>