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44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23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23C4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23C4" w:rsidRPr="002F23C4">
              <w:rPr>
                <w:szCs w:val="28"/>
              </w:rPr>
              <w:t>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23C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23C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в Закон Приморского края "Об утверждении Типового положения о проведении аттестации </w:t>
            </w:r>
            <w:proofErr w:type="spellStart"/>
            <w:proofErr w:type="gramStart"/>
            <w:r>
              <w:t>муници</w:t>
            </w:r>
            <w:r>
              <w:t>-</w:t>
            </w:r>
            <w:r>
              <w:t>пальных</w:t>
            </w:r>
            <w:proofErr w:type="spellEnd"/>
            <w:proofErr w:type="gramEnd"/>
            <w:r>
              <w:t xml:space="preserve"> служащих"</w:t>
            </w:r>
          </w:p>
          <w:p w:rsidR="000B3FB2" w:rsidRPr="002F23C4" w:rsidRDefault="000B3FB2" w:rsidP="0094344A">
            <w:pPr>
              <w:ind w:left="-108"/>
              <w:jc w:val="both"/>
            </w:pPr>
          </w:p>
        </w:tc>
      </w:tr>
    </w:tbl>
    <w:p w:rsidR="002F23C4" w:rsidRDefault="002F23C4" w:rsidP="002F23C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F23C4" w:rsidRDefault="002F23C4" w:rsidP="002F23C4">
      <w:pPr>
        <w:pStyle w:val="a3"/>
        <w:tabs>
          <w:tab w:val="clear" w:pos="4153"/>
          <w:tab w:val="clear" w:pos="8306"/>
        </w:tabs>
      </w:pPr>
    </w:p>
    <w:p w:rsidR="002F23C4" w:rsidRDefault="002F23C4" w:rsidP="002F23C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F23C4" w:rsidRDefault="002F23C4" w:rsidP="002F23C4"/>
    <w:p w:rsidR="002F23C4" w:rsidRDefault="002F23C4" w:rsidP="002F23C4">
      <w:pPr>
        <w:ind w:firstLine="720"/>
        <w:jc w:val="both"/>
      </w:pPr>
      <w:r>
        <w:t>1.Принять проект закона Приморского края "О внесении изменений в Закон Приморского края "Об утверждении Типового положения о проведении аттестации муниципальных служащих"</w:t>
      </w:r>
      <w:r>
        <w:rPr>
          <w:szCs w:val="28"/>
        </w:rPr>
        <w:t xml:space="preserve"> </w:t>
      </w:r>
      <w:r>
        <w:t xml:space="preserve">в первом чтении. </w:t>
      </w:r>
    </w:p>
    <w:p w:rsidR="002F23C4" w:rsidRDefault="002F23C4" w:rsidP="002F23C4">
      <w:pPr>
        <w:ind w:firstLine="720"/>
        <w:jc w:val="both"/>
      </w:pPr>
    </w:p>
    <w:p w:rsidR="002F23C4" w:rsidRDefault="002F23C4" w:rsidP="002F23C4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7B1336">
        <w:t>(</w:t>
      </w:r>
      <w:proofErr w:type="spellStart"/>
      <w:r w:rsidRPr="007B1336">
        <w:t>Текиев</w:t>
      </w:r>
      <w:proofErr w:type="spellEnd"/>
      <w:r w:rsidRPr="007B1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F23C4" w:rsidRDefault="002F23C4" w:rsidP="002F23C4">
      <w:pPr>
        <w:ind w:firstLine="709"/>
        <w:jc w:val="both"/>
      </w:pPr>
    </w:p>
    <w:p w:rsidR="002F23C4" w:rsidRDefault="002F23C4" w:rsidP="002F23C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F23C4" w:rsidRDefault="002F23C4" w:rsidP="002F23C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F23C4" w:rsidRDefault="002F23C4" w:rsidP="002F23C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F23C4" w:rsidRDefault="002F23C4" w:rsidP="002F23C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F23C4" w:rsidRDefault="002F23C4" w:rsidP="002F23C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F23C4" w:rsidRDefault="002F23C4" w:rsidP="002F23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</w:t>
      </w:r>
      <w:bookmarkStart w:id="0" w:name="_GoBack"/>
      <w:bookmarkEnd w:id="0"/>
      <w:r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698" w:rsidRDefault="00E73698">
      <w:r>
        <w:separator/>
      </w:r>
    </w:p>
  </w:endnote>
  <w:endnote w:type="continuationSeparator" w:id="0">
    <w:p w:rsidR="00E73698" w:rsidRDefault="00E73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698" w:rsidRDefault="00E73698">
      <w:r>
        <w:separator/>
      </w:r>
    </w:p>
  </w:footnote>
  <w:footnote w:type="continuationSeparator" w:id="0">
    <w:p w:rsidR="00E73698" w:rsidRDefault="00E73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23C4"/>
    <w:rsid w:val="00057575"/>
    <w:rsid w:val="000B3FB2"/>
    <w:rsid w:val="000D628E"/>
    <w:rsid w:val="000E5228"/>
    <w:rsid w:val="00123119"/>
    <w:rsid w:val="00155F7F"/>
    <w:rsid w:val="002F23C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369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F23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2016-10-26T23:04:00Z</cp:lastPrinted>
  <dcterms:created xsi:type="dcterms:W3CDTF">2016-10-26T23:03:00Z</dcterms:created>
  <dcterms:modified xsi:type="dcterms:W3CDTF">2016-10-26T23:04:00Z</dcterms:modified>
</cp:coreProperties>
</file>