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1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00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0092" w:rsidRPr="00560092">
              <w:rPr>
                <w:szCs w:val="28"/>
              </w:rPr>
              <w:t>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00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60092" w:rsidRDefault="00560092" w:rsidP="00560092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proofErr w:type="gramStart"/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статью 10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Об организации и обеспечении отдыха, оздоровления и занятости детей в Приморском крае"</w:t>
            </w:r>
            <w:proofErr w:type="gramEnd"/>
          </w:p>
          <w:p w:rsidR="000B3FB2" w:rsidRPr="00560092" w:rsidRDefault="000B3FB2" w:rsidP="0094344A">
            <w:pPr>
              <w:ind w:left="-108"/>
              <w:jc w:val="both"/>
            </w:pPr>
          </w:p>
        </w:tc>
      </w:tr>
    </w:tbl>
    <w:p w:rsidR="00560092" w:rsidRPr="009E27DC" w:rsidRDefault="00560092" w:rsidP="0056009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60092" w:rsidRPr="009E27DC" w:rsidRDefault="00560092" w:rsidP="00560092">
      <w:pPr>
        <w:rPr>
          <w:szCs w:val="28"/>
        </w:rPr>
      </w:pPr>
    </w:p>
    <w:p w:rsidR="00560092" w:rsidRPr="009E27DC" w:rsidRDefault="00560092" w:rsidP="0056009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60092" w:rsidRPr="009E27DC" w:rsidRDefault="00560092" w:rsidP="00560092">
      <w:pPr>
        <w:rPr>
          <w:szCs w:val="28"/>
        </w:rPr>
      </w:pPr>
    </w:p>
    <w:p w:rsidR="00560092" w:rsidRDefault="00560092" w:rsidP="00560092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в статью 10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организации и обеспечении отдыха, оздоровления и занятости детей в Приморском крае</w:t>
      </w:r>
      <w:r>
        <w:rPr>
          <w:bCs/>
          <w:color w:val="000000"/>
          <w:szCs w:val="28"/>
        </w:rPr>
        <w:t>"</w:t>
      </w:r>
      <w:r>
        <w:t>.</w:t>
      </w:r>
      <w:proofErr w:type="gramEnd"/>
    </w:p>
    <w:p w:rsidR="00560092" w:rsidRDefault="00560092" w:rsidP="00560092">
      <w:pPr>
        <w:jc w:val="both"/>
      </w:pPr>
    </w:p>
    <w:p w:rsidR="00560092" w:rsidRDefault="00560092" w:rsidP="0056009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60092" w:rsidRDefault="00560092" w:rsidP="00560092">
      <w:pPr>
        <w:jc w:val="both"/>
      </w:pPr>
    </w:p>
    <w:p w:rsidR="00560092" w:rsidRDefault="00560092" w:rsidP="00560092">
      <w:pPr>
        <w:jc w:val="both"/>
      </w:pPr>
      <w:r>
        <w:tab/>
        <w:t>3.Настоящее постановление вступает в силу со дня его принятия.</w:t>
      </w:r>
    </w:p>
    <w:p w:rsidR="00560092" w:rsidRDefault="00560092" w:rsidP="00560092">
      <w:pPr>
        <w:jc w:val="both"/>
      </w:pPr>
    </w:p>
    <w:p w:rsidR="00560092" w:rsidRPr="009E27DC" w:rsidRDefault="00560092" w:rsidP="005600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60092" w:rsidRPr="009E27DC" w:rsidRDefault="00560092" w:rsidP="005600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60092" w:rsidRPr="009E27DC" w:rsidRDefault="00560092" w:rsidP="005600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60092" w:rsidRPr="009E27DC" w:rsidRDefault="00560092" w:rsidP="005600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560092" w:rsidRPr="009E27DC" w:rsidRDefault="00560092" w:rsidP="00560092">
      <w:pPr>
        <w:rPr>
          <w:szCs w:val="28"/>
        </w:rPr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20E" w:rsidRDefault="0094420E">
      <w:r>
        <w:separator/>
      </w:r>
    </w:p>
  </w:endnote>
  <w:endnote w:type="continuationSeparator" w:id="0">
    <w:p w:rsidR="0094420E" w:rsidRDefault="0094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20E" w:rsidRDefault="0094420E">
      <w:r>
        <w:separator/>
      </w:r>
    </w:p>
  </w:footnote>
  <w:footnote w:type="continuationSeparator" w:id="0">
    <w:p w:rsidR="0094420E" w:rsidRDefault="00944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00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009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20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2016-10-27T01:11:00Z</cp:lastPrinted>
  <dcterms:created xsi:type="dcterms:W3CDTF">2016-10-27T01:10:00Z</dcterms:created>
  <dcterms:modified xsi:type="dcterms:W3CDTF">2016-10-27T01:11:00Z</dcterms:modified>
</cp:coreProperties>
</file>