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1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E2C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2C3E" w:rsidRPr="001E2C3E">
              <w:rPr>
                <w:szCs w:val="28"/>
              </w:rPr>
              <w:t>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2C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E2C3E" w:rsidRDefault="001E2C3E" w:rsidP="001E2C3E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10 </w:t>
            </w:r>
            <w:r w:rsidRPr="00EC16F9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Об организации и обеспечении отдыха, оздоровления и занятости детей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  <w:proofErr w:type="gramEnd"/>
          </w:p>
          <w:p w:rsidR="000B3FB2" w:rsidRPr="001E2C3E" w:rsidRDefault="000B3FB2" w:rsidP="0094344A">
            <w:pPr>
              <w:ind w:left="-108"/>
              <w:jc w:val="both"/>
            </w:pPr>
          </w:p>
        </w:tc>
      </w:tr>
    </w:tbl>
    <w:p w:rsidR="001E2C3E" w:rsidRDefault="001E2C3E" w:rsidP="001E2C3E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1E2C3E" w:rsidRDefault="001E2C3E" w:rsidP="001E2C3E">
      <w:pPr>
        <w:rPr>
          <w:szCs w:val="28"/>
        </w:rPr>
      </w:pPr>
    </w:p>
    <w:p w:rsidR="001E2C3E" w:rsidRDefault="001E2C3E" w:rsidP="001E2C3E">
      <w:pPr>
        <w:rPr>
          <w:szCs w:val="28"/>
        </w:rPr>
      </w:pPr>
      <w:r>
        <w:rPr>
          <w:szCs w:val="28"/>
        </w:rPr>
        <w:t>ПОСТАНОВЛЯЕТ:</w:t>
      </w:r>
    </w:p>
    <w:p w:rsidR="001E2C3E" w:rsidRDefault="001E2C3E" w:rsidP="001E2C3E">
      <w:pPr>
        <w:rPr>
          <w:szCs w:val="28"/>
        </w:rPr>
      </w:pPr>
    </w:p>
    <w:p w:rsidR="001E2C3E" w:rsidRDefault="001E2C3E" w:rsidP="001E2C3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я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10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Об организации и обеспечении отдыха, оздоровления и занятости детей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1E2C3E" w:rsidRDefault="001E2C3E" w:rsidP="001E2C3E">
      <w:pPr>
        <w:jc w:val="both"/>
        <w:rPr>
          <w:szCs w:val="28"/>
        </w:rPr>
      </w:pPr>
    </w:p>
    <w:p w:rsidR="001E2C3E" w:rsidRDefault="001E2C3E" w:rsidP="001E2C3E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1E2C3E" w:rsidRDefault="001E2C3E" w:rsidP="001E2C3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E2C3E" w:rsidRDefault="001E2C3E" w:rsidP="001E2C3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1E2C3E" w:rsidRDefault="001E2C3E" w:rsidP="001E2C3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E2C3E" w:rsidRDefault="001E2C3E" w:rsidP="001E2C3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E2C3E" w:rsidRDefault="001E2C3E" w:rsidP="001E2C3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E2C3E" w:rsidRDefault="001E2C3E" w:rsidP="001E2C3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1E2C3E" w:rsidRDefault="001E2C3E" w:rsidP="001E2C3E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1E2C3E" w:rsidRDefault="001E2C3E" w:rsidP="001E2C3E"/>
    <w:p w:rsidR="001E2C3E" w:rsidRDefault="001E2C3E" w:rsidP="001E2C3E"/>
    <w:p w:rsidR="001E2C3E" w:rsidRDefault="001E2C3E" w:rsidP="001E2C3E"/>
    <w:p w:rsidR="001E2C3E" w:rsidRDefault="001E2C3E" w:rsidP="001E2C3E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E37" w:rsidRDefault="00902E37">
      <w:r>
        <w:separator/>
      </w:r>
    </w:p>
  </w:endnote>
  <w:endnote w:type="continuationSeparator" w:id="0">
    <w:p w:rsidR="00902E37" w:rsidRDefault="0090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E37" w:rsidRDefault="00902E37">
      <w:r>
        <w:separator/>
      </w:r>
    </w:p>
  </w:footnote>
  <w:footnote w:type="continuationSeparator" w:id="0">
    <w:p w:rsidR="00902E37" w:rsidRDefault="00902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2C3E"/>
    <w:rsid w:val="00057575"/>
    <w:rsid w:val="000B3FB2"/>
    <w:rsid w:val="000D628E"/>
    <w:rsid w:val="000E5228"/>
    <w:rsid w:val="00123119"/>
    <w:rsid w:val="00155F7F"/>
    <w:rsid w:val="001E2C3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2E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E2C3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2016-10-27T01:10:00Z</cp:lastPrinted>
  <dcterms:created xsi:type="dcterms:W3CDTF">2016-10-27T01:09:00Z</dcterms:created>
  <dcterms:modified xsi:type="dcterms:W3CDTF">2016-10-27T01:10:00Z</dcterms:modified>
</cp:coreProperties>
</file>