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9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F16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167F" w:rsidRPr="008F167F">
              <w:rPr>
                <w:szCs w:val="28"/>
              </w:rPr>
              <w:t>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16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F167F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73279B">
              <w:t>"О внесении изменения в статью 9 Закона Приморского края "О туризме и турист</w:t>
            </w:r>
            <w:r>
              <w:t>ской</w:t>
            </w:r>
            <w:r w:rsidRPr="0073279B">
              <w:t xml:space="preserve"> деятельности на территории Приморского края"</w:t>
            </w:r>
          </w:p>
          <w:p w:rsidR="000B3FB2" w:rsidRPr="008F167F" w:rsidRDefault="000B3FB2" w:rsidP="0094344A">
            <w:pPr>
              <w:ind w:left="-108"/>
              <w:jc w:val="both"/>
            </w:pPr>
          </w:p>
        </w:tc>
      </w:tr>
    </w:tbl>
    <w:p w:rsidR="008F167F" w:rsidRDefault="008F167F" w:rsidP="008F167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F167F" w:rsidRDefault="008F167F" w:rsidP="008F167F">
      <w:pPr>
        <w:pStyle w:val="a3"/>
        <w:tabs>
          <w:tab w:val="clear" w:pos="4153"/>
          <w:tab w:val="clear" w:pos="8306"/>
        </w:tabs>
      </w:pPr>
    </w:p>
    <w:p w:rsidR="008F167F" w:rsidRDefault="008F167F" w:rsidP="008F167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F167F" w:rsidRDefault="008F167F" w:rsidP="008F167F">
      <w:pPr>
        <w:pStyle w:val="a3"/>
        <w:tabs>
          <w:tab w:val="clear" w:pos="4153"/>
          <w:tab w:val="clear" w:pos="8306"/>
        </w:tabs>
      </w:pPr>
    </w:p>
    <w:p w:rsidR="008F167F" w:rsidRDefault="008F167F" w:rsidP="008F167F">
      <w:pPr>
        <w:ind w:firstLine="709"/>
        <w:jc w:val="both"/>
      </w:pPr>
      <w:r>
        <w:t xml:space="preserve">1.Принять Закон Приморского края </w:t>
      </w:r>
      <w:r w:rsidRPr="0073279B">
        <w:t>"О внесении изменения в статью 9 Закона Приморского края "О туризме и турист</w:t>
      </w:r>
      <w:r>
        <w:t>ской</w:t>
      </w:r>
      <w:r w:rsidRPr="0073279B">
        <w:t xml:space="preserve"> деятельности </w:t>
      </w:r>
      <w:r>
        <w:br/>
      </w:r>
      <w:r w:rsidRPr="0073279B">
        <w:t>на территории Приморского края"</w:t>
      </w:r>
      <w:r>
        <w:t>.</w:t>
      </w:r>
    </w:p>
    <w:p w:rsidR="008F167F" w:rsidRDefault="008F167F" w:rsidP="008F167F">
      <w:pPr>
        <w:ind w:firstLine="709"/>
        <w:jc w:val="both"/>
      </w:pPr>
    </w:p>
    <w:p w:rsidR="008F167F" w:rsidRDefault="008F167F" w:rsidP="008F167F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8F167F" w:rsidRDefault="008F167F" w:rsidP="008F167F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8F167F" w:rsidRPr="00071DFA" w:rsidRDefault="008F167F" w:rsidP="008F167F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8F167F" w:rsidRDefault="008F167F" w:rsidP="008F167F">
      <w:pPr>
        <w:pStyle w:val="a3"/>
        <w:tabs>
          <w:tab w:val="clear" w:pos="4153"/>
          <w:tab w:val="clear" w:pos="8306"/>
        </w:tabs>
        <w:jc w:val="both"/>
      </w:pPr>
    </w:p>
    <w:p w:rsidR="008F167F" w:rsidRDefault="008F167F" w:rsidP="008F167F">
      <w:pPr>
        <w:pStyle w:val="a3"/>
        <w:tabs>
          <w:tab w:val="clear" w:pos="4153"/>
          <w:tab w:val="clear" w:pos="8306"/>
        </w:tabs>
        <w:jc w:val="both"/>
      </w:pPr>
    </w:p>
    <w:p w:rsidR="008F167F" w:rsidRDefault="008F167F" w:rsidP="008F167F">
      <w:pPr>
        <w:pStyle w:val="a3"/>
        <w:tabs>
          <w:tab w:val="clear" w:pos="4153"/>
          <w:tab w:val="clear" w:pos="8306"/>
        </w:tabs>
        <w:jc w:val="both"/>
      </w:pPr>
    </w:p>
    <w:p w:rsidR="008F167F" w:rsidRDefault="008F167F" w:rsidP="008F167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F167F" w:rsidRDefault="008F167F" w:rsidP="008F167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8F167F" w:rsidRDefault="008F167F" w:rsidP="008F167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7F0" w:rsidRDefault="00F107F0">
      <w:r>
        <w:separator/>
      </w:r>
    </w:p>
  </w:endnote>
  <w:endnote w:type="continuationSeparator" w:id="0">
    <w:p w:rsidR="00F107F0" w:rsidRDefault="00F10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7F0" w:rsidRDefault="00F107F0">
      <w:r>
        <w:separator/>
      </w:r>
    </w:p>
  </w:footnote>
  <w:footnote w:type="continuationSeparator" w:id="0">
    <w:p w:rsidR="00F107F0" w:rsidRDefault="00F10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167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167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07F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2016-10-27T01:07:00Z</cp:lastPrinted>
  <dcterms:created xsi:type="dcterms:W3CDTF">2016-10-27T01:07:00Z</dcterms:created>
  <dcterms:modified xsi:type="dcterms:W3CDTF">2016-10-27T01:07:00Z</dcterms:modified>
</cp:coreProperties>
</file>