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8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1D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1D1B" w:rsidRPr="005C1D1B">
              <w:rPr>
                <w:szCs w:val="28"/>
              </w:rPr>
              <w:t>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1D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C1D1B" w:rsidRDefault="005C1D1B" w:rsidP="005C1D1B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7B5A7E">
              <w:rPr>
                <w:szCs w:val="28"/>
              </w:rPr>
              <w:t>"О внесении изменения в статью 9 Закона Приморского края "О туризме и турист</w:t>
            </w:r>
            <w:r>
              <w:rPr>
                <w:szCs w:val="28"/>
              </w:rPr>
              <w:t>ской</w:t>
            </w:r>
            <w:r w:rsidRPr="007B5A7E">
              <w:rPr>
                <w:szCs w:val="28"/>
              </w:rPr>
              <w:t xml:space="preserve"> деятель</w:t>
            </w:r>
            <w:r>
              <w:rPr>
                <w:szCs w:val="28"/>
              </w:rPr>
              <w:t>-</w:t>
            </w:r>
            <w:proofErr w:type="spellStart"/>
            <w:r w:rsidRPr="007B5A7E">
              <w:rPr>
                <w:szCs w:val="28"/>
              </w:rPr>
              <w:t>ности</w:t>
            </w:r>
            <w:proofErr w:type="spellEnd"/>
            <w:r w:rsidRPr="007B5A7E">
              <w:rPr>
                <w:szCs w:val="28"/>
              </w:rPr>
              <w:t xml:space="preserve"> на территории Приморского края"</w:t>
            </w:r>
            <w:proofErr w:type="gramEnd"/>
          </w:p>
          <w:p w:rsidR="000B3FB2" w:rsidRPr="005C1D1B" w:rsidRDefault="000B3FB2" w:rsidP="0094344A">
            <w:pPr>
              <w:ind w:left="-108"/>
              <w:jc w:val="both"/>
            </w:pPr>
          </w:p>
        </w:tc>
      </w:tr>
    </w:tbl>
    <w:p w:rsidR="005C1D1B" w:rsidRDefault="005C1D1B" w:rsidP="005C1D1B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5C1D1B" w:rsidRDefault="005C1D1B" w:rsidP="005C1D1B">
      <w:pPr>
        <w:rPr>
          <w:szCs w:val="28"/>
        </w:rPr>
      </w:pPr>
    </w:p>
    <w:p w:rsidR="005C1D1B" w:rsidRDefault="005C1D1B" w:rsidP="005C1D1B">
      <w:pPr>
        <w:rPr>
          <w:szCs w:val="28"/>
        </w:rPr>
      </w:pPr>
      <w:r>
        <w:rPr>
          <w:szCs w:val="28"/>
        </w:rPr>
        <w:t>ПОСТАНОВЛЯЕТ:</w:t>
      </w:r>
    </w:p>
    <w:p w:rsidR="005C1D1B" w:rsidRDefault="005C1D1B" w:rsidP="005C1D1B">
      <w:pPr>
        <w:rPr>
          <w:szCs w:val="28"/>
        </w:rPr>
      </w:pPr>
    </w:p>
    <w:p w:rsidR="005C1D1B" w:rsidRDefault="005C1D1B" w:rsidP="005C1D1B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7B5A7E">
        <w:rPr>
          <w:szCs w:val="28"/>
        </w:rPr>
        <w:t xml:space="preserve">"О внесении изменения </w:t>
      </w:r>
      <w:r>
        <w:rPr>
          <w:szCs w:val="28"/>
        </w:rPr>
        <w:br/>
      </w:r>
      <w:r w:rsidRPr="007B5A7E">
        <w:rPr>
          <w:szCs w:val="28"/>
        </w:rPr>
        <w:t>в статью 9 Закона Приморского края "О туризме и турист</w:t>
      </w:r>
      <w:r>
        <w:rPr>
          <w:szCs w:val="28"/>
        </w:rPr>
        <w:t>ской</w:t>
      </w:r>
      <w:r w:rsidRPr="007B5A7E">
        <w:rPr>
          <w:szCs w:val="28"/>
        </w:rPr>
        <w:t xml:space="preserve"> деятельности на территории Приморского края"</w:t>
      </w:r>
      <w:r>
        <w:rPr>
          <w:szCs w:val="28"/>
        </w:rPr>
        <w:t xml:space="preserve"> в первом чтении.</w:t>
      </w:r>
    </w:p>
    <w:p w:rsidR="005C1D1B" w:rsidRDefault="005C1D1B" w:rsidP="005C1D1B">
      <w:pPr>
        <w:ind w:firstLine="708"/>
        <w:jc w:val="both"/>
        <w:rPr>
          <w:szCs w:val="28"/>
        </w:rPr>
      </w:pPr>
    </w:p>
    <w:p w:rsidR="005C1D1B" w:rsidRPr="009E27DC" w:rsidRDefault="005C1D1B" w:rsidP="005C1D1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5C1D1B" w:rsidRDefault="005C1D1B" w:rsidP="005C1D1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C1D1B" w:rsidRPr="009E27DC" w:rsidRDefault="005C1D1B" w:rsidP="005C1D1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5C1D1B" w:rsidRDefault="005C1D1B" w:rsidP="005C1D1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C1D1B" w:rsidRDefault="005C1D1B" w:rsidP="005C1D1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C1D1B" w:rsidRDefault="005C1D1B" w:rsidP="005C1D1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C1D1B" w:rsidRDefault="005C1D1B" w:rsidP="005C1D1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C1D1B" w:rsidRDefault="005C1D1B" w:rsidP="005C1D1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0E" w:rsidRDefault="00FF590E">
      <w:r>
        <w:separator/>
      </w:r>
    </w:p>
  </w:endnote>
  <w:endnote w:type="continuationSeparator" w:id="0">
    <w:p w:rsidR="00FF590E" w:rsidRDefault="00FF5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0E" w:rsidRDefault="00FF590E">
      <w:r>
        <w:separator/>
      </w:r>
    </w:p>
  </w:footnote>
  <w:footnote w:type="continuationSeparator" w:id="0">
    <w:p w:rsidR="00FF590E" w:rsidRDefault="00FF5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D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1D1B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2016-10-27T01:06:00Z</cp:lastPrinted>
  <dcterms:created xsi:type="dcterms:W3CDTF">2016-10-27T01:06:00Z</dcterms:created>
  <dcterms:modified xsi:type="dcterms:W3CDTF">2016-10-27T01:06:00Z</dcterms:modified>
</cp:coreProperties>
</file>