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313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944B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944B6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944B6" w:rsidRPr="00E944B6">
              <w:rPr>
                <w:szCs w:val="28"/>
              </w:rPr>
              <w:t>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944B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944B6" w:rsidRDefault="00E944B6" w:rsidP="00E944B6">
            <w:pPr>
              <w:ind w:left="-108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 xml:space="preserve">в статью 2 Закона Приморского края </w:t>
            </w:r>
            <w:r w:rsidRPr="004C1F9B">
              <w:rPr>
                <w:szCs w:val="28"/>
              </w:rPr>
              <w:t>"</w:t>
            </w:r>
            <w:r w:rsidRPr="00DE7B8C">
              <w:rPr>
                <w:szCs w:val="28"/>
              </w:rPr>
              <w:t>Об оплате труда работников государственных учреждений Приморского края</w:t>
            </w:r>
            <w:r w:rsidRPr="004C1F9B">
              <w:rPr>
                <w:szCs w:val="28"/>
              </w:rPr>
              <w:t>"</w:t>
            </w:r>
            <w:proofErr w:type="gramEnd"/>
          </w:p>
          <w:p w:rsidR="000B3FB2" w:rsidRPr="00E944B6" w:rsidRDefault="000B3FB2" w:rsidP="0094344A">
            <w:pPr>
              <w:ind w:left="-108"/>
              <w:jc w:val="both"/>
            </w:pPr>
          </w:p>
        </w:tc>
      </w:tr>
    </w:tbl>
    <w:p w:rsidR="00E944B6" w:rsidRDefault="00E944B6" w:rsidP="00747360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E944B6" w:rsidRDefault="00E944B6" w:rsidP="00E944B6">
      <w:pPr>
        <w:rPr>
          <w:szCs w:val="28"/>
        </w:rPr>
      </w:pPr>
    </w:p>
    <w:p w:rsidR="00E944B6" w:rsidRDefault="00E944B6" w:rsidP="00E944B6">
      <w:pPr>
        <w:rPr>
          <w:szCs w:val="28"/>
        </w:rPr>
      </w:pPr>
      <w:r>
        <w:rPr>
          <w:szCs w:val="28"/>
        </w:rPr>
        <w:t>ПОСТАНОВЛЯЕТ:</w:t>
      </w:r>
    </w:p>
    <w:p w:rsidR="00E944B6" w:rsidRDefault="00E944B6" w:rsidP="00E944B6">
      <w:pPr>
        <w:rPr>
          <w:szCs w:val="28"/>
        </w:rPr>
      </w:pPr>
    </w:p>
    <w:p w:rsidR="00E944B6" w:rsidRDefault="00E944B6" w:rsidP="00E944B6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 xml:space="preserve">в статью 2 Закона Приморского края </w:t>
      </w:r>
      <w:r w:rsidRPr="004C1F9B">
        <w:rPr>
          <w:szCs w:val="28"/>
        </w:rPr>
        <w:t>"</w:t>
      </w:r>
      <w:r w:rsidRPr="00DE7B8C">
        <w:rPr>
          <w:szCs w:val="28"/>
        </w:rPr>
        <w:t>Об оплате труда работников государственных учреждений Приморского края</w:t>
      </w:r>
      <w:r w:rsidRPr="004C1F9B">
        <w:rPr>
          <w:szCs w:val="28"/>
        </w:rPr>
        <w:t>"</w:t>
      </w:r>
      <w:r>
        <w:rPr>
          <w:szCs w:val="28"/>
        </w:rPr>
        <w:t xml:space="preserve"> в первом чтении.</w:t>
      </w:r>
      <w:proofErr w:type="gramEnd"/>
    </w:p>
    <w:p w:rsidR="00E944B6" w:rsidRDefault="00E944B6" w:rsidP="00E944B6">
      <w:pPr>
        <w:ind w:firstLine="708"/>
        <w:jc w:val="both"/>
        <w:rPr>
          <w:szCs w:val="28"/>
        </w:rPr>
      </w:pPr>
    </w:p>
    <w:p w:rsidR="00E944B6" w:rsidRPr="009E27DC" w:rsidRDefault="00E944B6" w:rsidP="00E944B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E944B6" w:rsidRDefault="00E944B6" w:rsidP="00E944B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E944B6" w:rsidRPr="009E27DC" w:rsidRDefault="00E944B6" w:rsidP="00E944B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E944B6" w:rsidRDefault="00E944B6" w:rsidP="00E944B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944B6" w:rsidRDefault="00E944B6" w:rsidP="00E944B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944B6" w:rsidRDefault="00E944B6" w:rsidP="00E944B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944B6" w:rsidRDefault="00E944B6" w:rsidP="00E944B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E944B6" w:rsidRDefault="00E944B6" w:rsidP="00E944B6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D25" w:rsidRDefault="007B4D25">
      <w:r>
        <w:separator/>
      </w:r>
    </w:p>
  </w:endnote>
  <w:endnote w:type="continuationSeparator" w:id="0">
    <w:p w:rsidR="007B4D25" w:rsidRDefault="007B4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D25" w:rsidRDefault="007B4D25">
      <w:r>
        <w:separator/>
      </w:r>
    </w:p>
  </w:footnote>
  <w:footnote w:type="continuationSeparator" w:id="0">
    <w:p w:rsidR="007B4D25" w:rsidRDefault="007B4D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44B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7360"/>
    <w:rsid w:val="007B48E7"/>
    <w:rsid w:val="007B4D25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944B6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2016-10-27T01:27:00Z</cp:lastPrinted>
  <dcterms:created xsi:type="dcterms:W3CDTF">2016-10-27T01:23:00Z</dcterms:created>
  <dcterms:modified xsi:type="dcterms:W3CDTF">2016-10-27T01:27:00Z</dcterms:modified>
</cp:coreProperties>
</file>