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34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33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3365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3365" w:rsidRPr="00E33365">
              <w:rPr>
                <w:szCs w:val="28"/>
              </w:rPr>
              <w:t>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336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3365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"О внесении изменения в статью 10 Закона Приморского края "Об обеспечении жилыми </w:t>
            </w:r>
            <w:proofErr w:type="spellStart"/>
            <w:r>
              <w:t>помеще</w:t>
            </w:r>
            <w:r>
              <w:t>-</w:t>
            </w:r>
            <w:r>
              <w:t>ниями</w:t>
            </w:r>
            <w:proofErr w:type="spellEnd"/>
            <w:r>
              <w:t xml:space="preserve"> реабилитированных лиц, утративших жилые помещения в связи с политическими </w:t>
            </w:r>
            <w:proofErr w:type="spellStart"/>
            <w:r>
              <w:t>репрес</w:t>
            </w:r>
            <w:r>
              <w:t>-</w:t>
            </w:r>
            <w:r>
              <w:t>сиями</w:t>
            </w:r>
            <w:proofErr w:type="spellEnd"/>
            <w:r>
              <w:t>, и членов их семей в случае возвращения на прежнее место жительства в Приморский край"</w:t>
            </w:r>
            <w:proofErr w:type="gramEnd"/>
          </w:p>
          <w:p w:rsidR="000B3FB2" w:rsidRPr="00E33365" w:rsidRDefault="000B3FB2" w:rsidP="0094344A">
            <w:pPr>
              <w:ind w:left="-108"/>
              <w:jc w:val="both"/>
            </w:pPr>
          </w:p>
        </w:tc>
      </w:tr>
    </w:tbl>
    <w:p w:rsidR="00E33365" w:rsidRDefault="00E33365" w:rsidP="00E3336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33365" w:rsidRDefault="00E33365" w:rsidP="00E33365">
      <w:pPr>
        <w:pStyle w:val="a3"/>
        <w:tabs>
          <w:tab w:val="clear" w:pos="4153"/>
          <w:tab w:val="clear" w:pos="8306"/>
        </w:tabs>
      </w:pPr>
    </w:p>
    <w:p w:rsidR="00E33365" w:rsidRDefault="00E33365" w:rsidP="00E3336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33365" w:rsidRDefault="00E33365" w:rsidP="00E33365">
      <w:pPr>
        <w:pStyle w:val="a3"/>
        <w:tabs>
          <w:tab w:val="clear" w:pos="4153"/>
          <w:tab w:val="clear" w:pos="8306"/>
        </w:tabs>
      </w:pPr>
    </w:p>
    <w:p w:rsidR="00E33365" w:rsidRDefault="00E33365" w:rsidP="00E33365">
      <w:pPr>
        <w:ind w:firstLine="709"/>
        <w:jc w:val="both"/>
      </w:pPr>
      <w:proofErr w:type="gramStart"/>
      <w:r>
        <w:t xml:space="preserve">1.Принять Закон Приморского края "О внесении изменения в статью 10 Закона Приморского края "Об обеспечении жилыми помещениями реабилитированных лиц, утративших жилые помещения в связи </w:t>
      </w:r>
      <w:r>
        <w:br/>
        <w:t xml:space="preserve">с политическими репрессиями, и членов их семей в случае возвращения </w:t>
      </w:r>
      <w:r>
        <w:br/>
        <w:t>на прежнее место жительства в Приморский край".</w:t>
      </w:r>
      <w:proofErr w:type="gramEnd"/>
    </w:p>
    <w:p w:rsidR="00E33365" w:rsidRDefault="00E33365" w:rsidP="00E33365">
      <w:pPr>
        <w:ind w:firstLine="709"/>
        <w:jc w:val="both"/>
      </w:pPr>
    </w:p>
    <w:p w:rsidR="00E33365" w:rsidRDefault="00E33365" w:rsidP="00E3336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E33365" w:rsidRDefault="00E33365" w:rsidP="00E33365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E33365" w:rsidRPr="00071DFA" w:rsidRDefault="00E33365" w:rsidP="00E33365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E33365" w:rsidRDefault="00E33365" w:rsidP="00E33365">
      <w:pPr>
        <w:pStyle w:val="a3"/>
        <w:tabs>
          <w:tab w:val="clear" w:pos="4153"/>
          <w:tab w:val="clear" w:pos="8306"/>
        </w:tabs>
        <w:jc w:val="both"/>
      </w:pPr>
    </w:p>
    <w:p w:rsidR="00E33365" w:rsidRDefault="00E33365" w:rsidP="00E33365">
      <w:pPr>
        <w:pStyle w:val="a3"/>
        <w:tabs>
          <w:tab w:val="clear" w:pos="4153"/>
          <w:tab w:val="clear" w:pos="8306"/>
        </w:tabs>
        <w:jc w:val="both"/>
      </w:pPr>
    </w:p>
    <w:p w:rsidR="00E33365" w:rsidRDefault="00E33365" w:rsidP="00E33365">
      <w:pPr>
        <w:pStyle w:val="a3"/>
        <w:tabs>
          <w:tab w:val="clear" w:pos="4153"/>
          <w:tab w:val="clear" w:pos="8306"/>
        </w:tabs>
        <w:jc w:val="both"/>
      </w:pPr>
    </w:p>
    <w:p w:rsidR="00E33365" w:rsidRDefault="00E33365" w:rsidP="00E3336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33365" w:rsidRDefault="00E33365" w:rsidP="00E3336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E33365" w:rsidRDefault="00E33365" w:rsidP="00E33365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92D" w:rsidRDefault="0088792D">
      <w:r>
        <w:separator/>
      </w:r>
    </w:p>
  </w:endnote>
  <w:endnote w:type="continuationSeparator" w:id="0">
    <w:p w:rsidR="0088792D" w:rsidRDefault="00887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92D" w:rsidRDefault="0088792D">
      <w:r>
        <w:separator/>
      </w:r>
    </w:p>
  </w:footnote>
  <w:footnote w:type="continuationSeparator" w:id="0">
    <w:p w:rsidR="0088792D" w:rsidRDefault="00887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36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8792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336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2016-10-27T01:31:00Z</cp:lastPrinted>
  <dcterms:created xsi:type="dcterms:W3CDTF">2016-10-27T01:30:00Z</dcterms:created>
  <dcterms:modified xsi:type="dcterms:W3CDTF">2016-10-27T01:32:00Z</dcterms:modified>
</cp:coreProperties>
</file>