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733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163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163C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163C" w:rsidRPr="0035163C">
              <w:rPr>
                <w:szCs w:val="28"/>
              </w:rPr>
              <w:t>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163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5163C" w:rsidRDefault="0035163C" w:rsidP="0035163C">
            <w:pPr>
              <w:ind w:left="-1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>"О внесении изменения в статью 10 Закона Приморского края "</w:t>
            </w:r>
            <w:r w:rsidRPr="007C5C99">
              <w:rPr>
                <w:szCs w:val="28"/>
              </w:rPr>
              <w:t xml:space="preserve">Об обеспечении жилыми помещениями реабилитированных лиц, утративших жилые </w:t>
            </w:r>
            <w:proofErr w:type="spellStart"/>
            <w:r w:rsidRPr="007C5C99"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 w:rsidRPr="007C5C99">
              <w:rPr>
                <w:szCs w:val="28"/>
              </w:rPr>
              <w:t>ния</w:t>
            </w:r>
            <w:proofErr w:type="spellEnd"/>
            <w:r w:rsidRPr="007C5C99">
              <w:rPr>
                <w:szCs w:val="28"/>
              </w:rPr>
              <w:t xml:space="preserve"> в связи с политическими репрессиями, и членов их семей в случае возвращения на прежнее место жительства в Приморский край"</w:t>
            </w:r>
            <w:proofErr w:type="gramEnd"/>
          </w:p>
          <w:p w:rsidR="000B3FB2" w:rsidRPr="0035163C" w:rsidRDefault="000B3FB2" w:rsidP="0094344A">
            <w:pPr>
              <w:ind w:left="-108"/>
              <w:jc w:val="both"/>
            </w:pPr>
          </w:p>
        </w:tc>
      </w:tr>
    </w:tbl>
    <w:p w:rsidR="0035163C" w:rsidRDefault="0035163C" w:rsidP="0035163C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5163C" w:rsidRDefault="0035163C" w:rsidP="0035163C">
      <w:pPr>
        <w:rPr>
          <w:szCs w:val="28"/>
        </w:rPr>
      </w:pPr>
    </w:p>
    <w:p w:rsidR="0035163C" w:rsidRDefault="0035163C" w:rsidP="0035163C">
      <w:pPr>
        <w:rPr>
          <w:szCs w:val="28"/>
        </w:rPr>
      </w:pPr>
      <w:r>
        <w:rPr>
          <w:szCs w:val="28"/>
        </w:rPr>
        <w:t>ПОСТАНОВЛЯЕТ:</w:t>
      </w:r>
    </w:p>
    <w:p w:rsidR="0035163C" w:rsidRDefault="0035163C" w:rsidP="0035163C">
      <w:pPr>
        <w:rPr>
          <w:szCs w:val="28"/>
        </w:rPr>
      </w:pPr>
    </w:p>
    <w:p w:rsidR="0035163C" w:rsidRDefault="0035163C" w:rsidP="0035163C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A5D30">
        <w:rPr>
          <w:szCs w:val="28"/>
        </w:rPr>
        <w:t>"О внесении изменени</w:t>
      </w:r>
      <w:r>
        <w:rPr>
          <w:szCs w:val="28"/>
        </w:rPr>
        <w:t>я</w:t>
      </w:r>
      <w:r w:rsidRPr="007A5D30">
        <w:rPr>
          <w:szCs w:val="28"/>
        </w:rPr>
        <w:t xml:space="preserve"> </w:t>
      </w:r>
      <w:r>
        <w:rPr>
          <w:szCs w:val="28"/>
        </w:rPr>
        <w:br/>
      </w:r>
      <w:r w:rsidRPr="007A5D30">
        <w:rPr>
          <w:szCs w:val="28"/>
        </w:rPr>
        <w:t xml:space="preserve">в статью 10 Закона Приморского края "Об обеспечении жилыми помещениями реабилитированных лиц, утративших жилые помещения </w:t>
      </w:r>
      <w:r>
        <w:rPr>
          <w:szCs w:val="28"/>
        </w:rPr>
        <w:br/>
      </w:r>
      <w:r w:rsidRPr="007A5D30">
        <w:rPr>
          <w:szCs w:val="28"/>
        </w:rPr>
        <w:t>в связи с политическими репрессиями, и членов их семей в случае возвращения на прежнее место жительства в Приморский край"</w:t>
      </w:r>
      <w:r>
        <w:rPr>
          <w:szCs w:val="28"/>
        </w:rPr>
        <w:t xml:space="preserve"> в первом чтении.</w:t>
      </w:r>
      <w:proofErr w:type="gramEnd"/>
    </w:p>
    <w:p w:rsidR="0035163C" w:rsidRDefault="0035163C" w:rsidP="0035163C">
      <w:pPr>
        <w:ind w:firstLine="708"/>
        <w:jc w:val="both"/>
        <w:rPr>
          <w:szCs w:val="28"/>
        </w:rPr>
      </w:pPr>
    </w:p>
    <w:p w:rsidR="0035163C" w:rsidRPr="009E27DC" w:rsidRDefault="0035163C" w:rsidP="003516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5163C" w:rsidRDefault="0035163C" w:rsidP="003516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5163C" w:rsidRPr="009E27DC" w:rsidRDefault="0035163C" w:rsidP="0035163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35163C" w:rsidRDefault="0035163C" w:rsidP="0035163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163C" w:rsidRDefault="0035163C" w:rsidP="0035163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163C" w:rsidRDefault="0035163C" w:rsidP="0035163C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163C" w:rsidRDefault="0035163C" w:rsidP="0035163C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5163C" w:rsidRDefault="0035163C" w:rsidP="0035163C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363" w:rsidRDefault="00C37363">
      <w:r>
        <w:separator/>
      </w:r>
    </w:p>
  </w:endnote>
  <w:endnote w:type="continuationSeparator" w:id="0">
    <w:p w:rsidR="00C37363" w:rsidRDefault="00C3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363" w:rsidRDefault="00C37363">
      <w:r>
        <w:separator/>
      </w:r>
    </w:p>
  </w:footnote>
  <w:footnote w:type="continuationSeparator" w:id="0">
    <w:p w:rsidR="00C37363" w:rsidRDefault="00C373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163C"/>
    <w:rsid w:val="00057575"/>
    <w:rsid w:val="000B3FB2"/>
    <w:rsid w:val="000D628E"/>
    <w:rsid w:val="000E5228"/>
    <w:rsid w:val="00123119"/>
    <w:rsid w:val="00155F7F"/>
    <w:rsid w:val="003325F4"/>
    <w:rsid w:val="0035163C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3736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2016-10-27T01:30:00Z</cp:lastPrinted>
  <dcterms:created xsi:type="dcterms:W3CDTF">2016-10-27T01:29:00Z</dcterms:created>
  <dcterms:modified xsi:type="dcterms:W3CDTF">2016-10-27T01:30:00Z</dcterms:modified>
</cp:coreProperties>
</file>