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32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9412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94125" w:rsidRPr="00A94125">
              <w:rPr>
                <w:szCs w:val="28"/>
              </w:rPr>
              <w:t>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9412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94125" w:rsidRDefault="00A94125" w:rsidP="00A94125">
            <w:pPr>
              <w:ind w:left="-108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"О внесении изменения </w:t>
            </w:r>
            <w:r>
              <w:rPr>
                <w:szCs w:val="28"/>
              </w:rPr>
              <w:br/>
              <w:t xml:space="preserve">в статью 1 Закона Приморского края </w:t>
            </w:r>
            <w:r w:rsidRPr="004C1F9B">
              <w:rPr>
                <w:szCs w:val="28"/>
              </w:rPr>
              <w:t>"</w:t>
            </w:r>
            <w:r w:rsidRPr="0049087C">
              <w:rPr>
                <w:szCs w:val="28"/>
              </w:rPr>
              <w:t xml:space="preserve">Об обеспечении </w:t>
            </w:r>
            <w:proofErr w:type="spellStart"/>
            <w:r w:rsidRPr="0049087C">
              <w:rPr>
                <w:szCs w:val="28"/>
              </w:rPr>
              <w:t>беспрепят</w:t>
            </w:r>
            <w:r>
              <w:rPr>
                <w:szCs w:val="28"/>
              </w:rPr>
              <w:t>-</w:t>
            </w:r>
            <w:r w:rsidRPr="0049087C">
              <w:rPr>
                <w:szCs w:val="28"/>
              </w:rPr>
              <w:t>ственного</w:t>
            </w:r>
            <w:proofErr w:type="spellEnd"/>
            <w:r w:rsidRPr="0049087C">
              <w:rPr>
                <w:szCs w:val="28"/>
              </w:rPr>
              <w:t xml:space="preserve">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</w:t>
            </w:r>
            <w:r>
              <w:rPr>
                <w:szCs w:val="28"/>
              </w:rPr>
              <w:t>-</w:t>
            </w:r>
            <w:proofErr w:type="spellStart"/>
            <w:r w:rsidRPr="0049087C">
              <w:rPr>
                <w:szCs w:val="28"/>
              </w:rPr>
              <w:t>ставляемым</w:t>
            </w:r>
            <w:proofErr w:type="spellEnd"/>
            <w:r w:rsidRPr="0049087C">
              <w:rPr>
                <w:szCs w:val="28"/>
              </w:rPr>
              <w:t xml:space="preserve"> в них услугам</w:t>
            </w:r>
            <w:r w:rsidRPr="004C1F9B">
              <w:rPr>
                <w:szCs w:val="28"/>
              </w:rPr>
              <w:t>"</w:t>
            </w:r>
            <w:proofErr w:type="gramEnd"/>
          </w:p>
          <w:p w:rsidR="000B3FB2" w:rsidRPr="00A94125" w:rsidRDefault="000B3FB2" w:rsidP="0094344A">
            <w:pPr>
              <w:ind w:left="-108"/>
              <w:jc w:val="both"/>
            </w:pPr>
          </w:p>
        </w:tc>
      </w:tr>
    </w:tbl>
    <w:p w:rsidR="00A94125" w:rsidRDefault="00A94125" w:rsidP="00A94125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A94125" w:rsidRDefault="00A94125" w:rsidP="00A94125">
      <w:pPr>
        <w:rPr>
          <w:szCs w:val="28"/>
        </w:rPr>
      </w:pPr>
    </w:p>
    <w:p w:rsidR="00A94125" w:rsidRDefault="00A94125" w:rsidP="00A94125">
      <w:pPr>
        <w:rPr>
          <w:szCs w:val="28"/>
        </w:rPr>
      </w:pPr>
      <w:r>
        <w:rPr>
          <w:szCs w:val="28"/>
        </w:rPr>
        <w:t>ПОСТАНОВЛЯЕТ:</w:t>
      </w:r>
    </w:p>
    <w:p w:rsidR="00A94125" w:rsidRDefault="00A94125" w:rsidP="00A94125">
      <w:pPr>
        <w:rPr>
          <w:szCs w:val="28"/>
        </w:rPr>
      </w:pPr>
    </w:p>
    <w:p w:rsidR="00A94125" w:rsidRDefault="00A94125" w:rsidP="00A94125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>
        <w:rPr>
          <w:szCs w:val="28"/>
        </w:rPr>
        <w:t xml:space="preserve">"О внесении изменения </w:t>
      </w:r>
      <w:r>
        <w:rPr>
          <w:szCs w:val="28"/>
        </w:rPr>
        <w:br/>
        <w:t xml:space="preserve">в статью 1 Закона Приморского края </w:t>
      </w:r>
      <w:r w:rsidRPr="004C1F9B">
        <w:rPr>
          <w:szCs w:val="28"/>
        </w:rPr>
        <w:t>"</w:t>
      </w:r>
      <w:r w:rsidRPr="0049087C">
        <w:rPr>
          <w:szCs w:val="28"/>
        </w:rPr>
        <w:t>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крае, к местам отдыха и к предоставляемым в них услугам</w:t>
      </w:r>
      <w:r w:rsidRPr="004C1F9B">
        <w:rPr>
          <w:szCs w:val="28"/>
        </w:rPr>
        <w:t>"</w:t>
      </w:r>
      <w:r>
        <w:rPr>
          <w:szCs w:val="28"/>
        </w:rPr>
        <w:t xml:space="preserve"> в первом чтении.</w:t>
      </w:r>
      <w:proofErr w:type="gramEnd"/>
    </w:p>
    <w:p w:rsidR="00A94125" w:rsidRDefault="00A94125" w:rsidP="00A94125">
      <w:pPr>
        <w:ind w:firstLine="708"/>
        <w:jc w:val="both"/>
        <w:rPr>
          <w:szCs w:val="28"/>
        </w:rPr>
      </w:pPr>
    </w:p>
    <w:p w:rsidR="00A94125" w:rsidRPr="009E27DC" w:rsidRDefault="00A94125" w:rsidP="00A94125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A94125" w:rsidRDefault="00A94125" w:rsidP="00A94125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A94125" w:rsidRPr="009E27DC" w:rsidRDefault="00A94125" w:rsidP="00A94125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A94125" w:rsidRDefault="00A94125" w:rsidP="00A9412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94125" w:rsidRDefault="00A94125" w:rsidP="00A9412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94125" w:rsidRDefault="00A94125" w:rsidP="00A9412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A94125" w:rsidRDefault="00A94125" w:rsidP="00A94125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A94125" w:rsidRDefault="00A94125" w:rsidP="00A94125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C9F" w:rsidRDefault="00506C9F">
      <w:r>
        <w:separator/>
      </w:r>
    </w:p>
  </w:endnote>
  <w:endnote w:type="continuationSeparator" w:id="0">
    <w:p w:rsidR="00506C9F" w:rsidRDefault="00506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C9F" w:rsidRDefault="00506C9F">
      <w:r>
        <w:separator/>
      </w:r>
    </w:p>
  </w:footnote>
  <w:footnote w:type="continuationSeparator" w:id="0">
    <w:p w:rsidR="00506C9F" w:rsidRDefault="00506C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412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06C9F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94125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2016-10-27T01:28:00Z</cp:lastPrinted>
  <dcterms:created xsi:type="dcterms:W3CDTF">2016-10-27T01:27:00Z</dcterms:created>
  <dcterms:modified xsi:type="dcterms:W3CDTF">2016-10-27T01:28:00Z</dcterms:modified>
</cp:coreProperties>
</file>