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90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6064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60642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60642" w:rsidRPr="00760642">
              <w:rPr>
                <w:szCs w:val="28"/>
              </w:rPr>
              <w:t>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6064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60642" w:rsidP="0094344A">
            <w:pPr>
              <w:ind w:left="-108"/>
              <w:jc w:val="both"/>
            </w:pPr>
            <w:proofErr w:type="gramStart"/>
            <w:r>
              <w:t>О Законе Приморского края         "О внесении изменения в статью 5 Закона Приморского края 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760642" w:rsidRDefault="000B3FB2" w:rsidP="0094344A">
            <w:pPr>
              <w:ind w:left="-108"/>
              <w:jc w:val="both"/>
            </w:pPr>
          </w:p>
        </w:tc>
      </w:tr>
    </w:tbl>
    <w:p w:rsidR="00760642" w:rsidRDefault="00760642" w:rsidP="00760642">
      <w:pPr>
        <w:ind w:firstLine="709"/>
      </w:pPr>
      <w:r>
        <w:t>Законодательное Собрание Приморского края</w:t>
      </w:r>
    </w:p>
    <w:p w:rsidR="00760642" w:rsidRDefault="00760642" w:rsidP="00760642"/>
    <w:p w:rsidR="00760642" w:rsidRDefault="00760642" w:rsidP="00760642">
      <w:r>
        <w:t>ПОСТАНОВЛЯЕТ:</w:t>
      </w:r>
    </w:p>
    <w:p w:rsidR="00760642" w:rsidRDefault="00760642" w:rsidP="00760642"/>
    <w:p w:rsidR="00760642" w:rsidRDefault="00760642" w:rsidP="00760642">
      <w:pPr>
        <w:ind w:firstLine="709"/>
        <w:jc w:val="both"/>
      </w:pPr>
      <w:proofErr w:type="gramStart"/>
      <w:r>
        <w:t xml:space="preserve">1.Принять Закон </w:t>
      </w:r>
      <w:r w:rsidRPr="0045315B">
        <w:t>Приморского края</w:t>
      </w:r>
      <w:r>
        <w:t xml:space="preserve"> "О внесении изменения в статью 5 Закона Приморского края "О порядке пользования участками недр местного значения на территории Приморского края".</w:t>
      </w:r>
      <w:proofErr w:type="gramEnd"/>
    </w:p>
    <w:p w:rsidR="00760642" w:rsidRDefault="00760642" w:rsidP="00760642"/>
    <w:p w:rsidR="00760642" w:rsidRDefault="00760642" w:rsidP="00760642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760642" w:rsidRDefault="00760642" w:rsidP="00760642">
      <w:pPr>
        <w:jc w:val="both"/>
      </w:pPr>
    </w:p>
    <w:p w:rsidR="00760642" w:rsidRDefault="00760642" w:rsidP="0076064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60642" w:rsidRDefault="00760642" w:rsidP="00760642"/>
    <w:p w:rsidR="00760642" w:rsidRDefault="00760642" w:rsidP="00760642"/>
    <w:p w:rsidR="00760642" w:rsidRDefault="00760642" w:rsidP="00760642"/>
    <w:p w:rsidR="00760642" w:rsidRDefault="00760642" w:rsidP="00760642">
      <w:r>
        <w:t>Председатель</w:t>
      </w:r>
    </w:p>
    <w:p w:rsidR="00760642" w:rsidRDefault="00760642" w:rsidP="00760642">
      <w:r>
        <w:t xml:space="preserve">Законодательного Собрания                                                             </w:t>
      </w:r>
      <w:r>
        <w:t xml:space="preserve">     </w:t>
      </w:r>
      <w:bookmarkStart w:id="0" w:name="_GoBack"/>
      <w:bookmarkEnd w:id="0"/>
      <w:r>
        <w:t>А.И. Ролик</w:t>
      </w:r>
    </w:p>
    <w:p w:rsidR="00760642" w:rsidRDefault="00760642" w:rsidP="00760642">
      <w:pPr>
        <w:ind w:firstLine="709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0A9" w:rsidRDefault="003770A9">
      <w:r>
        <w:separator/>
      </w:r>
    </w:p>
  </w:endnote>
  <w:endnote w:type="continuationSeparator" w:id="0">
    <w:p w:rsidR="003770A9" w:rsidRDefault="00377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0A9" w:rsidRDefault="003770A9">
      <w:r>
        <w:separator/>
      </w:r>
    </w:p>
  </w:footnote>
  <w:footnote w:type="continuationSeparator" w:id="0">
    <w:p w:rsidR="003770A9" w:rsidRDefault="00377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0642"/>
    <w:rsid w:val="00057575"/>
    <w:rsid w:val="000B3FB2"/>
    <w:rsid w:val="000D628E"/>
    <w:rsid w:val="000E5228"/>
    <w:rsid w:val="00123119"/>
    <w:rsid w:val="00155F7F"/>
    <w:rsid w:val="003325F4"/>
    <w:rsid w:val="003770A9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0642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2016-10-27T00:19:00Z</cp:lastPrinted>
  <dcterms:created xsi:type="dcterms:W3CDTF">2016-10-27T00:18:00Z</dcterms:created>
  <dcterms:modified xsi:type="dcterms:W3CDTF">2016-10-27T00:19:00Z</dcterms:modified>
</cp:coreProperties>
</file>