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/>
                </v:shape>
                <o:OLEObject Type="Embed" ProgID="Word.Picture.8" ShapeID="_x0000_i1025" DrawAspect="Content" ObjectID="_1539064291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AA7930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AA7930">
              <w:rPr>
                <w:szCs w:val="28"/>
              </w:rPr>
              <w:t>26.10.2016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AA7930" w:rsidRPr="00AA7930">
              <w:rPr>
                <w:szCs w:val="28"/>
              </w:rPr>
              <w:t>43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AA7930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AA7930" w:rsidP="0094344A">
            <w:pPr>
              <w:ind w:left="-108"/>
              <w:jc w:val="both"/>
            </w:pPr>
            <w:r w:rsidRPr="00AA1F62">
              <w:t>О назначении на должности мировых судей в Приморском крае</w:t>
            </w:r>
          </w:p>
          <w:p w:rsidR="000B3FB2" w:rsidRPr="00AA7930" w:rsidRDefault="000B3FB2" w:rsidP="0094344A">
            <w:pPr>
              <w:ind w:left="-108"/>
              <w:jc w:val="both"/>
            </w:pPr>
          </w:p>
        </w:tc>
      </w:tr>
    </w:tbl>
    <w:p w:rsidR="00AA7930" w:rsidRPr="00AA7930" w:rsidRDefault="00AA7930" w:rsidP="00AA7930">
      <w:pPr>
        <w:ind w:firstLine="720"/>
        <w:jc w:val="both"/>
      </w:pPr>
      <w:r w:rsidRPr="00AA7930">
        <w:t>В соответствии со статьей 6 Закона Приморского края "О мировых судьях в Приморском крае" Законодательное Собрание Приморского края</w:t>
      </w:r>
      <w:r w:rsidRPr="00AA7930">
        <w:br/>
      </w:r>
    </w:p>
    <w:p w:rsidR="00AA7930" w:rsidRPr="00AA7930" w:rsidRDefault="00AA7930" w:rsidP="00AA7930">
      <w:r w:rsidRPr="00AA7930">
        <w:t>ПОСТАНОВЛЯЕТ:</w:t>
      </w:r>
    </w:p>
    <w:p w:rsidR="00AA7930" w:rsidRPr="00AA7930" w:rsidRDefault="00AA7930" w:rsidP="00AA7930"/>
    <w:p w:rsidR="00AA7930" w:rsidRPr="00AA7930" w:rsidRDefault="00AA7930" w:rsidP="00AA7930">
      <w:pPr>
        <w:ind w:firstLine="709"/>
        <w:jc w:val="both"/>
      </w:pPr>
      <w:r w:rsidRPr="00AA7930">
        <w:t>1.Назначить на должности мировых судей в Приморском крае на пятилетний срок полномочий:</w:t>
      </w:r>
    </w:p>
    <w:p w:rsidR="00AA7930" w:rsidRPr="00AA7930" w:rsidRDefault="00AA7930" w:rsidP="00AA7930">
      <w:pPr>
        <w:ind w:firstLine="709"/>
        <w:jc w:val="both"/>
      </w:pPr>
    </w:p>
    <w:tbl>
      <w:tblPr>
        <w:tblW w:w="9606" w:type="dxa"/>
        <w:tblLook w:val="01E0" w:firstRow="1" w:lastRow="1" w:firstColumn="1" w:lastColumn="1" w:noHBand="0" w:noVBand="0"/>
      </w:tblPr>
      <w:tblGrid>
        <w:gridCol w:w="3369"/>
        <w:gridCol w:w="425"/>
        <w:gridCol w:w="5812"/>
      </w:tblGrid>
      <w:tr w:rsidR="00AA7930" w:rsidRPr="00AA7930" w:rsidTr="00AC73F1">
        <w:tc>
          <w:tcPr>
            <w:tcW w:w="3369" w:type="dxa"/>
          </w:tcPr>
          <w:p w:rsidR="00AA7930" w:rsidRPr="00AA7930" w:rsidRDefault="00AA7930" w:rsidP="00AA7930">
            <w:pPr>
              <w:tabs>
                <w:tab w:val="left" w:pos="708"/>
                <w:tab w:val="center" w:pos="4153"/>
                <w:tab w:val="right" w:pos="8306"/>
              </w:tabs>
              <w:jc w:val="both"/>
            </w:pPr>
            <w:proofErr w:type="spellStart"/>
            <w:r w:rsidRPr="00AA7930">
              <w:t>Блаживскую</w:t>
            </w:r>
            <w:proofErr w:type="spellEnd"/>
          </w:p>
          <w:p w:rsidR="00AA7930" w:rsidRPr="00AA7930" w:rsidRDefault="00AA7930" w:rsidP="00AA7930">
            <w:pPr>
              <w:tabs>
                <w:tab w:val="left" w:pos="708"/>
                <w:tab w:val="center" w:pos="4153"/>
                <w:tab w:val="right" w:pos="8306"/>
              </w:tabs>
              <w:jc w:val="both"/>
            </w:pPr>
            <w:r w:rsidRPr="00AA7930">
              <w:t>Людмилу Богдановну</w:t>
            </w:r>
          </w:p>
        </w:tc>
        <w:tc>
          <w:tcPr>
            <w:tcW w:w="425" w:type="dxa"/>
            <w:tcBorders>
              <w:left w:val="nil"/>
            </w:tcBorders>
          </w:tcPr>
          <w:p w:rsidR="00AA7930" w:rsidRPr="00AA7930" w:rsidRDefault="00AA7930" w:rsidP="00AA7930"/>
          <w:p w:rsidR="00AA7930" w:rsidRPr="00AA7930" w:rsidRDefault="00AA7930" w:rsidP="00AA7930">
            <w:pPr>
              <w:tabs>
                <w:tab w:val="left" w:pos="708"/>
                <w:tab w:val="center" w:pos="4153"/>
                <w:tab w:val="right" w:pos="8306"/>
              </w:tabs>
              <w:jc w:val="both"/>
            </w:pPr>
            <w:r w:rsidRPr="00AA7930">
              <w:rPr>
                <w:szCs w:val="28"/>
              </w:rPr>
              <w:t>-</w:t>
            </w:r>
          </w:p>
        </w:tc>
        <w:tc>
          <w:tcPr>
            <w:tcW w:w="5812" w:type="dxa"/>
          </w:tcPr>
          <w:p w:rsidR="00AA7930" w:rsidRPr="00AA7930" w:rsidRDefault="00AA7930" w:rsidP="00AA7930">
            <w:pPr>
              <w:tabs>
                <w:tab w:val="left" w:pos="708"/>
                <w:tab w:val="center" w:pos="4153"/>
                <w:tab w:val="right" w:pos="8306"/>
              </w:tabs>
              <w:jc w:val="both"/>
              <w:rPr>
                <w:szCs w:val="28"/>
              </w:rPr>
            </w:pPr>
          </w:p>
          <w:p w:rsidR="00AA7930" w:rsidRPr="00AA7930" w:rsidRDefault="00AA7930" w:rsidP="00AA7930">
            <w:pPr>
              <w:tabs>
                <w:tab w:val="left" w:pos="708"/>
                <w:tab w:val="center" w:pos="4153"/>
                <w:tab w:val="right" w:pos="8306"/>
              </w:tabs>
              <w:jc w:val="both"/>
            </w:pPr>
            <w:r w:rsidRPr="00AA7930">
              <w:rPr>
                <w:szCs w:val="28"/>
              </w:rPr>
              <w:t xml:space="preserve">мировым судьей судебного участка </w:t>
            </w:r>
            <w:r w:rsidRPr="00AA7930">
              <w:t>№ 53      судебного района города Находки Приморского края;</w:t>
            </w:r>
          </w:p>
          <w:p w:rsidR="00AA7930" w:rsidRPr="00AA7930" w:rsidRDefault="00AA7930" w:rsidP="00AA7930">
            <w:pPr>
              <w:tabs>
                <w:tab w:val="left" w:pos="708"/>
                <w:tab w:val="center" w:pos="4153"/>
                <w:tab w:val="right" w:pos="8306"/>
              </w:tabs>
              <w:jc w:val="both"/>
              <w:rPr>
                <w:szCs w:val="28"/>
              </w:rPr>
            </w:pPr>
          </w:p>
        </w:tc>
      </w:tr>
      <w:tr w:rsidR="00AA7930" w:rsidRPr="00AA7930" w:rsidTr="00AC73F1">
        <w:tc>
          <w:tcPr>
            <w:tcW w:w="3369" w:type="dxa"/>
          </w:tcPr>
          <w:p w:rsidR="00AA7930" w:rsidRPr="00AA7930" w:rsidRDefault="00AA7930" w:rsidP="00AA7930">
            <w:pPr>
              <w:tabs>
                <w:tab w:val="left" w:pos="708"/>
                <w:tab w:val="center" w:pos="4153"/>
                <w:tab w:val="right" w:pos="8306"/>
              </w:tabs>
              <w:jc w:val="both"/>
            </w:pPr>
            <w:r w:rsidRPr="00AA7930">
              <w:t xml:space="preserve">Бойко </w:t>
            </w:r>
          </w:p>
          <w:p w:rsidR="00AA7930" w:rsidRPr="00AA7930" w:rsidRDefault="00AA7930" w:rsidP="00AA7930">
            <w:pPr>
              <w:tabs>
                <w:tab w:val="left" w:pos="708"/>
                <w:tab w:val="center" w:pos="4153"/>
                <w:tab w:val="right" w:pos="8306"/>
              </w:tabs>
              <w:jc w:val="both"/>
            </w:pPr>
            <w:r w:rsidRPr="00AA7930">
              <w:t>Марину Николаевну</w:t>
            </w:r>
          </w:p>
        </w:tc>
        <w:tc>
          <w:tcPr>
            <w:tcW w:w="425" w:type="dxa"/>
            <w:tcBorders>
              <w:left w:val="nil"/>
            </w:tcBorders>
          </w:tcPr>
          <w:p w:rsidR="00AA7930" w:rsidRPr="00AA7930" w:rsidRDefault="00AA7930" w:rsidP="00AA7930"/>
          <w:p w:rsidR="00AA7930" w:rsidRPr="00AA7930" w:rsidRDefault="00AA7930" w:rsidP="00AA7930">
            <w:r w:rsidRPr="00AA7930">
              <w:t>-</w:t>
            </w:r>
          </w:p>
        </w:tc>
        <w:tc>
          <w:tcPr>
            <w:tcW w:w="5812" w:type="dxa"/>
          </w:tcPr>
          <w:p w:rsidR="00AA7930" w:rsidRPr="00AA7930" w:rsidRDefault="00AA7930" w:rsidP="00AA7930">
            <w:pPr>
              <w:tabs>
                <w:tab w:val="left" w:pos="708"/>
                <w:tab w:val="center" w:pos="4153"/>
                <w:tab w:val="right" w:pos="8306"/>
              </w:tabs>
              <w:jc w:val="both"/>
              <w:rPr>
                <w:szCs w:val="28"/>
              </w:rPr>
            </w:pPr>
          </w:p>
          <w:p w:rsidR="00AA7930" w:rsidRPr="00AA7930" w:rsidRDefault="00AA7930" w:rsidP="00AA7930">
            <w:pPr>
              <w:tabs>
                <w:tab w:val="left" w:pos="708"/>
                <w:tab w:val="center" w:pos="4153"/>
                <w:tab w:val="right" w:pos="8306"/>
              </w:tabs>
              <w:jc w:val="both"/>
              <w:rPr>
                <w:szCs w:val="28"/>
              </w:rPr>
            </w:pPr>
            <w:r w:rsidRPr="00AA7930">
              <w:rPr>
                <w:szCs w:val="28"/>
              </w:rPr>
              <w:t>мировым судьей судебного участка № 28     Фрунзенского судебного района города Владивостока Приморского края;</w:t>
            </w:r>
          </w:p>
          <w:p w:rsidR="00AA7930" w:rsidRPr="00AA7930" w:rsidRDefault="00AA7930" w:rsidP="00AA7930">
            <w:pPr>
              <w:tabs>
                <w:tab w:val="left" w:pos="708"/>
                <w:tab w:val="center" w:pos="4153"/>
                <w:tab w:val="right" w:pos="8306"/>
              </w:tabs>
              <w:jc w:val="both"/>
              <w:rPr>
                <w:szCs w:val="28"/>
              </w:rPr>
            </w:pPr>
          </w:p>
        </w:tc>
      </w:tr>
      <w:tr w:rsidR="00AA7930" w:rsidRPr="00AA7930" w:rsidTr="00AC73F1">
        <w:tc>
          <w:tcPr>
            <w:tcW w:w="3369" w:type="dxa"/>
          </w:tcPr>
          <w:p w:rsidR="00AA7930" w:rsidRPr="00AA7930" w:rsidRDefault="00AA7930" w:rsidP="00AA7930">
            <w:pPr>
              <w:tabs>
                <w:tab w:val="left" w:pos="708"/>
                <w:tab w:val="center" w:pos="4153"/>
                <w:tab w:val="right" w:pos="8306"/>
              </w:tabs>
              <w:jc w:val="both"/>
            </w:pPr>
            <w:r w:rsidRPr="00AA7930">
              <w:t>Коваленко</w:t>
            </w:r>
          </w:p>
          <w:p w:rsidR="00AA7930" w:rsidRPr="00AA7930" w:rsidRDefault="00AA7930" w:rsidP="00AA7930">
            <w:pPr>
              <w:tabs>
                <w:tab w:val="left" w:pos="708"/>
                <w:tab w:val="center" w:pos="4153"/>
                <w:tab w:val="right" w:pos="8306"/>
              </w:tabs>
              <w:jc w:val="both"/>
            </w:pPr>
            <w:r w:rsidRPr="00AA7930">
              <w:t>Викторию Викторовну</w:t>
            </w:r>
          </w:p>
        </w:tc>
        <w:tc>
          <w:tcPr>
            <w:tcW w:w="425" w:type="dxa"/>
            <w:tcBorders>
              <w:left w:val="nil"/>
            </w:tcBorders>
          </w:tcPr>
          <w:p w:rsidR="00AA7930" w:rsidRPr="00AA7930" w:rsidRDefault="00AA7930" w:rsidP="00AA7930"/>
          <w:p w:rsidR="00AA7930" w:rsidRPr="00AA7930" w:rsidRDefault="00AA7930" w:rsidP="00AA7930">
            <w:r w:rsidRPr="00AA7930">
              <w:t>-</w:t>
            </w:r>
          </w:p>
        </w:tc>
        <w:tc>
          <w:tcPr>
            <w:tcW w:w="5812" w:type="dxa"/>
          </w:tcPr>
          <w:p w:rsidR="00AA7930" w:rsidRPr="00AA7930" w:rsidRDefault="00AA7930" w:rsidP="00AA7930">
            <w:pPr>
              <w:tabs>
                <w:tab w:val="left" w:pos="708"/>
                <w:tab w:val="center" w:pos="4153"/>
                <w:tab w:val="right" w:pos="8306"/>
              </w:tabs>
              <w:jc w:val="both"/>
              <w:rPr>
                <w:szCs w:val="28"/>
              </w:rPr>
            </w:pPr>
          </w:p>
          <w:p w:rsidR="00AA7930" w:rsidRPr="00AA7930" w:rsidRDefault="00AA7930" w:rsidP="00AA7930">
            <w:pPr>
              <w:tabs>
                <w:tab w:val="left" w:pos="708"/>
                <w:tab w:val="center" w:pos="4153"/>
                <w:tab w:val="right" w:pos="8306"/>
              </w:tabs>
              <w:jc w:val="both"/>
              <w:rPr>
                <w:szCs w:val="28"/>
              </w:rPr>
            </w:pPr>
            <w:r w:rsidRPr="00AA7930">
              <w:rPr>
                <w:szCs w:val="28"/>
              </w:rPr>
              <w:t>мировым судьей судебного участка № 5       Ленинского судебного района города Владивостока Приморского края;</w:t>
            </w:r>
          </w:p>
          <w:p w:rsidR="00AA7930" w:rsidRPr="00AA7930" w:rsidRDefault="00AA7930" w:rsidP="00AA7930">
            <w:pPr>
              <w:tabs>
                <w:tab w:val="left" w:pos="708"/>
                <w:tab w:val="center" w:pos="4153"/>
                <w:tab w:val="right" w:pos="8306"/>
              </w:tabs>
              <w:jc w:val="both"/>
              <w:rPr>
                <w:szCs w:val="28"/>
              </w:rPr>
            </w:pPr>
          </w:p>
        </w:tc>
      </w:tr>
      <w:tr w:rsidR="00AA7930" w:rsidRPr="00AA7930" w:rsidTr="00AC73F1">
        <w:tc>
          <w:tcPr>
            <w:tcW w:w="3369" w:type="dxa"/>
          </w:tcPr>
          <w:p w:rsidR="00AA7930" w:rsidRPr="00AA7930" w:rsidRDefault="00AA7930" w:rsidP="00AA7930">
            <w:pPr>
              <w:tabs>
                <w:tab w:val="left" w:pos="708"/>
                <w:tab w:val="center" w:pos="4153"/>
                <w:tab w:val="right" w:pos="8306"/>
              </w:tabs>
              <w:jc w:val="both"/>
            </w:pPr>
            <w:proofErr w:type="spellStart"/>
            <w:r w:rsidRPr="00AA7930">
              <w:t>Федорей</w:t>
            </w:r>
            <w:proofErr w:type="spellEnd"/>
            <w:r w:rsidRPr="00AA7930">
              <w:t xml:space="preserve"> </w:t>
            </w:r>
          </w:p>
          <w:p w:rsidR="00AA7930" w:rsidRPr="00AA7930" w:rsidRDefault="00AA7930" w:rsidP="00AA7930">
            <w:pPr>
              <w:tabs>
                <w:tab w:val="left" w:pos="708"/>
                <w:tab w:val="center" w:pos="4153"/>
                <w:tab w:val="right" w:pos="8306"/>
              </w:tabs>
              <w:jc w:val="both"/>
            </w:pPr>
            <w:r w:rsidRPr="00AA7930">
              <w:t>Екатерину Геннадьевну</w:t>
            </w:r>
          </w:p>
        </w:tc>
        <w:tc>
          <w:tcPr>
            <w:tcW w:w="425" w:type="dxa"/>
            <w:tcBorders>
              <w:left w:val="nil"/>
            </w:tcBorders>
          </w:tcPr>
          <w:p w:rsidR="00AA7930" w:rsidRPr="00AA7930" w:rsidRDefault="00AA7930" w:rsidP="00AA7930"/>
          <w:p w:rsidR="00AA7930" w:rsidRPr="00AA7930" w:rsidRDefault="00AA7930" w:rsidP="00AA7930">
            <w:r w:rsidRPr="00AA7930">
              <w:t>-</w:t>
            </w:r>
          </w:p>
        </w:tc>
        <w:tc>
          <w:tcPr>
            <w:tcW w:w="5812" w:type="dxa"/>
          </w:tcPr>
          <w:p w:rsidR="00AA7930" w:rsidRPr="00AA7930" w:rsidRDefault="00AA7930" w:rsidP="00AA7930">
            <w:pPr>
              <w:tabs>
                <w:tab w:val="left" w:pos="708"/>
                <w:tab w:val="center" w:pos="4153"/>
                <w:tab w:val="right" w:pos="8306"/>
              </w:tabs>
              <w:jc w:val="both"/>
              <w:rPr>
                <w:szCs w:val="28"/>
              </w:rPr>
            </w:pPr>
          </w:p>
          <w:p w:rsidR="00AA7930" w:rsidRPr="00AA7930" w:rsidRDefault="00AA7930" w:rsidP="00AA7930">
            <w:pPr>
              <w:tabs>
                <w:tab w:val="left" w:pos="708"/>
                <w:tab w:val="center" w:pos="4153"/>
                <w:tab w:val="right" w:pos="8306"/>
              </w:tabs>
              <w:jc w:val="both"/>
              <w:rPr>
                <w:szCs w:val="28"/>
              </w:rPr>
            </w:pPr>
            <w:r w:rsidRPr="00AA7930">
              <w:rPr>
                <w:szCs w:val="28"/>
              </w:rPr>
              <w:t>мировым судьей судебного участка № 25     Фрунзенского судебного района города Владивостока Приморского края;</w:t>
            </w:r>
          </w:p>
          <w:p w:rsidR="00AA7930" w:rsidRPr="00AA7930" w:rsidRDefault="00AA7930" w:rsidP="00AA7930">
            <w:pPr>
              <w:tabs>
                <w:tab w:val="left" w:pos="708"/>
                <w:tab w:val="center" w:pos="4153"/>
                <w:tab w:val="right" w:pos="8306"/>
              </w:tabs>
              <w:jc w:val="both"/>
              <w:rPr>
                <w:szCs w:val="28"/>
              </w:rPr>
            </w:pPr>
          </w:p>
        </w:tc>
      </w:tr>
      <w:tr w:rsidR="00AA7930" w:rsidRPr="00AA7930" w:rsidTr="00AC73F1">
        <w:tc>
          <w:tcPr>
            <w:tcW w:w="3369" w:type="dxa"/>
          </w:tcPr>
          <w:p w:rsidR="00AA7930" w:rsidRPr="00AA7930" w:rsidRDefault="00AA7930" w:rsidP="00AA7930">
            <w:pPr>
              <w:tabs>
                <w:tab w:val="left" w:pos="708"/>
                <w:tab w:val="center" w:pos="4153"/>
                <w:tab w:val="right" w:pos="8306"/>
              </w:tabs>
              <w:jc w:val="both"/>
            </w:pPr>
            <w:r w:rsidRPr="00AA7930">
              <w:t>Шевченко</w:t>
            </w:r>
          </w:p>
          <w:p w:rsidR="00AA7930" w:rsidRPr="00AA7930" w:rsidRDefault="00AA7930" w:rsidP="00AA7930">
            <w:pPr>
              <w:tabs>
                <w:tab w:val="left" w:pos="708"/>
                <w:tab w:val="center" w:pos="4153"/>
                <w:tab w:val="right" w:pos="8306"/>
              </w:tabs>
              <w:jc w:val="both"/>
            </w:pPr>
            <w:r w:rsidRPr="00AA7930">
              <w:t>Ольгу Андреевну</w:t>
            </w:r>
          </w:p>
        </w:tc>
        <w:tc>
          <w:tcPr>
            <w:tcW w:w="425" w:type="dxa"/>
            <w:tcBorders>
              <w:left w:val="nil"/>
            </w:tcBorders>
          </w:tcPr>
          <w:p w:rsidR="00AA7930" w:rsidRPr="00AA7930" w:rsidRDefault="00AA7930" w:rsidP="00AA7930"/>
          <w:p w:rsidR="00AA7930" w:rsidRPr="00AA7930" w:rsidRDefault="00AA7930" w:rsidP="00AA7930">
            <w:r w:rsidRPr="00AA7930">
              <w:t>-</w:t>
            </w:r>
          </w:p>
        </w:tc>
        <w:tc>
          <w:tcPr>
            <w:tcW w:w="5812" w:type="dxa"/>
          </w:tcPr>
          <w:p w:rsidR="00AA7930" w:rsidRPr="00AA7930" w:rsidRDefault="00AA7930" w:rsidP="00AA7930">
            <w:pPr>
              <w:tabs>
                <w:tab w:val="left" w:pos="708"/>
                <w:tab w:val="center" w:pos="4153"/>
                <w:tab w:val="right" w:pos="8306"/>
              </w:tabs>
              <w:jc w:val="both"/>
              <w:rPr>
                <w:szCs w:val="28"/>
              </w:rPr>
            </w:pPr>
          </w:p>
          <w:p w:rsidR="00AA7930" w:rsidRPr="00AA7930" w:rsidRDefault="00AA7930" w:rsidP="00AA7930">
            <w:pPr>
              <w:tabs>
                <w:tab w:val="left" w:pos="708"/>
                <w:tab w:val="center" w:pos="4153"/>
                <w:tab w:val="right" w:pos="8306"/>
              </w:tabs>
              <w:jc w:val="both"/>
              <w:rPr>
                <w:szCs w:val="28"/>
              </w:rPr>
            </w:pPr>
            <w:r w:rsidRPr="00AA7930">
              <w:rPr>
                <w:szCs w:val="28"/>
              </w:rPr>
              <w:t xml:space="preserve">мировым судьей судебного участка № 93       </w:t>
            </w:r>
            <w:proofErr w:type="spellStart"/>
            <w:r w:rsidRPr="00AA7930">
              <w:rPr>
                <w:szCs w:val="28"/>
              </w:rPr>
              <w:t>Хорольского</w:t>
            </w:r>
            <w:proofErr w:type="spellEnd"/>
            <w:r w:rsidRPr="00AA7930">
              <w:rPr>
                <w:szCs w:val="28"/>
              </w:rPr>
              <w:t xml:space="preserve"> судебного района Приморского края.</w:t>
            </w:r>
          </w:p>
        </w:tc>
      </w:tr>
    </w:tbl>
    <w:p w:rsidR="00AA7930" w:rsidRPr="00AA7930" w:rsidRDefault="00AA7930" w:rsidP="00AA7930">
      <w:pPr>
        <w:ind w:firstLine="709"/>
        <w:jc w:val="both"/>
      </w:pPr>
    </w:p>
    <w:p w:rsidR="00AA7930" w:rsidRPr="00AA7930" w:rsidRDefault="00AA7930" w:rsidP="00AA7930">
      <w:pPr>
        <w:ind w:firstLine="709"/>
        <w:jc w:val="both"/>
      </w:pPr>
      <w:bookmarkStart w:id="0" w:name="_GoBack"/>
      <w:bookmarkEnd w:id="0"/>
      <w:r w:rsidRPr="00AA7930">
        <w:lastRenderedPageBreak/>
        <w:t>2.Назначить на должности мировых судей в Приморском крае на пятилетний срок полномочий:</w:t>
      </w:r>
    </w:p>
    <w:p w:rsidR="00AA7930" w:rsidRPr="00AA7930" w:rsidRDefault="00AA7930" w:rsidP="00AA7930">
      <w:pPr>
        <w:ind w:firstLine="709"/>
        <w:jc w:val="both"/>
      </w:pPr>
    </w:p>
    <w:tbl>
      <w:tblPr>
        <w:tblW w:w="9606" w:type="dxa"/>
        <w:tblLook w:val="01E0" w:firstRow="1" w:lastRow="1" w:firstColumn="1" w:lastColumn="1" w:noHBand="0" w:noVBand="0"/>
      </w:tblPr>
      <w:tblGrid>
        <w:gridCol w:w="3369"/>
        <w:gridCol w:w="425"/>
        <w:gridCol w:w="5812"/>
      </w:tblGrid>
      <w:tr w:rsidR="00AA7930" w:rsidRPr="00AA7930" w:rsidTr="00AC73F1">
        <w:tc>
          <w:tcPr>
            <w:tcW w:w="3369" w:type="dxa"/>
          </w:tcPr>
          <w:p w:rsidR="00AA7930" w:rsidRPr="00AA7930" w:rsidRDefault="00AA7930" w:rsidP="00AA7930">
            <w:pPr>
              <w:tabs>
                <w:tab w:val="left" w:pos="708"/>
                <w:tab w:val="center" w:pos="4153"/>
                <w:tab w:val="right" w:pos="8306"/>
              </w:tabs>
              <w:jc w:val="both"/>
            </w:pPr>
            <w:r w:rsidRPr="00AA7930">
              <w:t xml:space="preserve">Беломестную </w:t>
            </w:r>
          </w:p>
          <w:p w:rsidR="00AA7930" w:rsidRPr="00AA7930" w:rsidRDefault="00AA7930" w:rsidP="00AA7930">
            <w:pPr>
              <w:tabs>
                <w:tab w:val="left" w:pos="708"/>
                <w:tab w:val="center" w:pos="4153"/>
                <w:tab w:val="right" w:pos="8306"/>
              </w:tabs>
              <w:jc w:val="both"/>
            </w:pPr>
            <w:r w:rsidRPr="00AA7930">
              <w:t>Татьяну Михайловну</w:t>
            </w:r>
          </w:p>
        </w:tc>
        <w:tc>
          <w:tcPr>
            <w:tcW w:w="425" w:type="dxa"/>
            <w:tcBorders>
              <w:left w:val="nil"/>
            </w:tcBorders>
          </w:tcPr>
          <w:p w:rsidR="00AA7930" w:rsidRPr="00AA7930" w:rsidRDefault="00AA7930" w:rsidP="00AA7930"/>
          <w:p w:rsidR="00AA7930" w:rsidRPr="00AA7930" w:rsidRDefault="00AA7930" w:rsidP="00AA7930">
            <w:r w:rsidRPr="00AA7930">
              <w:t>-</w:t>
            </w:r>
          </w:p>
        </w:tc>
        <w:tc>
          <w:tcPr>
            <w:tcW w:w="5812" w:type="dxa"/>
          </w:tcPr>
          <w:p w:rsidR="00AA7930" w:rsidRPr="00AA7930" w:rsidRDefault="00AA7930" w:rsidP="00AA7930">
            <w:pPr>
              <w:tabs>
                <w:tab w:val="left" w:pos="708"/>
                <w:tab w:val="center" w:pos="4153"/>
                <w:tab w:val="right" w:pos="8306"/>
              </w:tabs>
              <w:jc w:val="both"/>
              <w:rPr>
                <w:szCs w:val="28"/>
              </w:rPr>
            </w:pPr>
          </w:p>
          <w:p w:rsidR="00AA7930" w:rsidRPr="00AA7930" w:rsidRDefault="00AA7930" w:rsidP="00AA7930">
            <w:pPr>
              <w:tabs>
                <w:tab w:val="left" w:pos="708"/>
                <w:tab w:val="center" w:pos="4153"/>
                <w:tab w:val="right" w:pos="8306"/>
              </w:tabs>
              <w:jc w:val="both"/>
              <w:rPr>
                <w:szCs w:val="28"/>
              </w:rPr>
            </w:pPr>
            <w:r w:rsidRPr="00AA7930">
              <w:rPr>
                <w:szCs w:val="28"/>
              </w:rPr>
              <w:t>мировым судьей судебного участка № 66       судебного района города Уссурийска и Уссурийского района Приморского края;</w:t>
            </w:r>
          </w:p>
          <w:p w:rsidR="00AA7930" w:rsidRPr="00AA7930" w:rsidRDefault="00AA7930" w:rsidP="00AA7930">
            <w:pPr>
              <w:tabs>
                <w:tab w:val="left" w:pos="708"/>
                <w:tab w:val="center" w:pos="4153"/>
                <w:tab w:val="right" w:pos="8306"/>
              </w:tabs>
              <w:jc w:val="both"/>
              <w:rPr>
                <w:szCs w:val="28"/>
              </w:rPr>
            </w:pPr>
          </w:p>
        </w:tc>
      </w:tr>
      <w:tr w:rsidR="00AA7930" w:rsidRPr="00AA7930" w:rsidTr="00AC73F1">
        <w:tc>
          <w:tcPr>
            <w:tcW w:w="3369" w:type="dxa"/>
          </w:tcPr>
          <w:p w:rsidR="00AA7930" w:rsidRPr="00AA7930" w:rsidRDefault="00AA7930" w:rsidP="00AA7930">
            <w:pPr>
              <w:tabs>
                <w:tab w:val="left" w:pos="708"/>
                <w:tab w:val="center" w:pos="4153"/>
                <w:tab w:val="right" w:pos="8306"/>
              </w:tabs>
              <w:jc w:val="both"/>
            </w:pPr>
            <w:proofErr w:type="spellStart"/>
            <w:r w:rsidRPr="00AA7930">
              <w:t>Зипанд</w:t>
            </w:r>
            <w:proofErr w:type="spellEnd"/>
          </w:p>
          <w:p w:rsidR="00AA7930" w:rsidRPr="00AA7930" w:rsidRDefault="00AA7930" w:rsidP="00AA7930">
            <w:pPr>
              <w:tabs>
                <w:tab w:val="left" w:pos="708"/>
                <w:tab w:val="center" w:pos="4153"/>
                <w:tab w:val="right" w:pos="8306"/>
              </w:tabs>
              <w:jc w:val="both"/>
            </w:pPr>
            <w:r w:rsidRPr="00AA7930">
              <w:t>Татьяну Евгеньевну</w:t>
            </w:r>
          </w:p>
        </w:tc>
        <w:tc>
          <w:tcPr>
            <w:tcW w:w="425" w:type="dxa"/>
            <w:tcBorders>
              <w:left w:val="nil"/>
            </w:tcBorders>
          </w:tcPr>
          <w:p w:rsidR="00AA7930" w:rsidRPr="00AA7930" w:rsidRDefault="00AA7930" w:rsidP="00AA7930"/>
          <w:p w:rsidR="00AA7930" w:rsidRPr="00AA7930" w:rsidRDefault="00AA7930" w:rsidP="00AA7930">
            <w:r w:rsidRPr="00AA7930">
              <w:t>-</w:t>
            </w:r>
          </w:p>
        </w:tc>
        <w:tc>
          <w:tcPr>
            <w:tcW w:w="5812" w:type="dxa"/>
          </w:tcPr>
          <w:p w:rsidR="00AA7930" w:rsidRPr="00AA7930" w:rsidRDefault="00AA7930" w:rsidP="00AA7930">
            <w:pPr>
              <w:tabs>
                <w:tab w:val="left" w:pos="708"/>
                <w:tab w:val="center" w:pos="4153"/>
                <w:tab w:val="right" w:pos="8306"/>
              </w:tabs>
              <w:jc w:val="both"/>
              <w:rPr>
                <w:szCs w:val="28"/>
              </w:rPr>
            </w:pPr>
          </w:p>
          <w:p w:rsidR="00AA7930" w:rsidRPr="00AA7930" w:rsidRDefault="00AA7930" w:rsidP="00AA7930">
            <w:pPr>
              <w:tabs>
                <w:tab w:val="left" w:pos="708"/>
                <w:tab w:val="center" w:pos="4153"/>
                <w:tab w:val="right" w:pos="8306"/>
              </w:tabs>
              <w:jc w:val="both"/>
              <w:rPr>
                <w:szCs w:val="28"/>
              </w:rPr>
            </w:pPr>
            <w:r w:rsidRPr="00AA7930">
              <w:rPr>
                <w:szCs w:val="28"/>
              </w:rPr>
              <w:t>мировым судьей судебного участка № 109 Ханкайского судебного района Приморского края.</w:t>
            </w:r>
          </w:p>
        </w:tc>
      </w:tr>
    </w:tbl>
    <w:p w:rsidR="00AA7930" w:rsidRPr="00AA7930" w:rsidRDefault="00AA7930" w:rsidP="00AA7930">
      <w:pPr>
        <w:ind w:firstLine="709"/>
        <w:jc w:val="both"/>
      </w:pPr>
    </w:p>
    <w:p w:rsidR="00AA7930" w:rsidRPr="00AA7930" w:rsidRDefault="00AA7930" w:rsidP="00AA7930">
      <w:pPr>
        <w:ind w:firstLine="709"/>
        <w:jc w:val="both"/>
      </w:pPr>
      <w:r w:rsidRPr="00AA7930">
        <w:t>3.Настоящее постановление, за исключением пункта 2, вступает в силу с 1 ноября 2016 года.</w:t>
      </w:r>
    </w:p>
    <w:p w:rsidR="00AA7930" w:rsidRPr="00AA7930" w:rsidRDefault="00AA7930" w:rsidP="00AA7930">
      <w:pPr>
        <w:ind w:firstLine="709"/>
        <w:jc w:val="both"/>
      </w:pPr>
    </w:p>
    <w:p w:rsidR="00AA7930" w:rsidRPr="00AA7930" w:rsidRDefault="00AA7930" w:rsidP="00AA7930">
      <w:pPr>
        <w:ind w:firstLine="709"/>
        <w:jc w:val="both"/>
      </w:pPr>
      <w:r w:rsidRPr="00AA7930">
        <w:t xml:space="preserve">4.Пункт 2 настоящего постановления вступает в силу с 1 декабря </w:t>
      </w:r>
      <w:r w:rsidRPr="00AA7930">
        <w:br/>
        <w:t>2016 года.</w:t>
      </w:r>
    </w:p>
    <w:p w:rsidR="00AA7930" w:rsidRPr="00AA7930" w:rsidRDefault="00AA7930" w:rsidP="00AA7930">
      <w:pPr>
        <w:ind w:firstLine="709"/>
        <w:jc w:val="both"/>
      </w:pPr>
    </w:p>
    <w:p w:rsidR="00AA7930" w:rsidRPr="00AA7930" w:rsidRDefault="00AA7930" w:rsidP="00AA7930">
      <w:pPr>
        <w:ind w:firstLine="709"/>
        <w:jc w:val="both"/>
      </w:pPr>
    </w:p>
    <w:p w:rsidR="00AA7930" w:rsidRPr="00AA7930" w:rsidRDefault="00AA7930" w:rsidP="00AA7930">
      <w:pPr>
        <w:jc w:val="both"/>
      </w:pPr>
    </w:p>
    <w:p w:rsidR="00AA7930" w:rsidRPr="00AA7930" w:rsidRDefault="00AA7930" w:rsidP="00AA7930">
      <w:pPr>
        <w:jc w:val="both"/>
      </w:pPr>
      <w:r w:rsidRPr="00AA7930">
        <w:t>Председатель</w:t>
      </w:r>
    </w:p>
    <w:p w:rsidR="00AA7930" w:rsidRPr="00AA7930" w:rsidRDefault="00AA7930" w:rsidP="00AA7930">
      <w:r w:rsidRPr="00AA7930">
        <w:t>Законодательного Собрания</w:t>
      </w:r>
      <w:r w:rsidRPr="00AA7930">
        <w:tab/>
      </w:r>
      <w:r w:rsidRPr="00AA7930">
        <w:tab/>
      </w:r>
      <w:r w:rsidRPr="00AA7930">
        <w:tab/>
      </w:r>
      <w:r w:rsidRPr="00AA7930">
        <w:tab/>
      </w:r>
      <w:r w:rsidRPr="00AA7930">
        <w:tab/>
        <w:t xml:space="preserve">                    А.И. Ролик</w:t>
      </w:r>
    </w:p>
    <w:p w:rsidR="00AA7930" w:rsidRPr="00AA7930" w:rsidRDefault="00AA7930" w:rsidP="00AA7930"/>
    <w:p w:rsidR="00AA7930" w:rsidRPr="00AA7930" w:rsidRDefault="00AA7930" w:rsidP="00AA7930">
      <w:pPr>
        <w:spacing w:after="200" w:line="276" w:lineRule="auto"/>
        <w:rPr>
          <w:rFonts w:ascii="Calibri" w:eastAsia="Calibri" w:hAnsi="Calibri"/>
          <w:sz w:val="22"/>
          <w:szCs w:val="22"/>
          <w:lang w:eastAsia="en-US"/>
        </w:rPr>
      </w:pP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 w:rsidSect="00AA7930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44DC2" w:rsidRDefault="00E44DC2">
      <w:r>
        <w:separator/>
      </w:r>
    </w:p>
  </w:endnote>
  <w:endnote w:type="continuationSeparator" w:id="0">
    <w:p w:rsidR="00E44DC2" w:rsidRDefault="00E44D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44DC2" w:rsidRDefault="00E44DC2">
      <w:r>
        <w:separator/>
      </w:r>
    </w:p>
  </w:footnote>
  <w:footnote w:type="continuationSeparator" w:id="0">
    <w:p w:rsidR="00E44DC2" w:rsidRDefault="00E44DC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A7930" w:rsidRDefault="00AA7930" w:rsidP="00AA7930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A7930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A7930"/>
    <w:rsid w:val="00AE5EE6"/>
    <w:rsid w:val="00BA58C7"/>
    <w:rsid w:val="00C20E8F"/>
    <w:rsid w:val="00CA7E54"/>
    <w:rsid w:val="00CE19DF"/>
    <w:rsid w:val="00D02716"/>
    <w:rsid w:val="00DF01B2"/>
    <w:rsid w:val="00E44DC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AA7930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2</Pages>
  <Words>258</Words>
  <Characters>1473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1728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2016-10-26T23:01:00Z</cp:lastPrinted>
  <dcterms:created xsi:type="dcterms:W3CDTF">2016-10-26T22:59:00Z</dcterms:created>
  <dcterms:modified xsi:type="dcterms:W3CDTF">2016-10-26T23:01:00Z</dcterms:modified>
</cp:coreProperties>
</file>