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7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26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26FA" w:rsidRPr="00EB26FA">
              <w:rPr>
                <w:szCs w:val="28"/>
              </w:rPr>
              <w:t>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26F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26FA" w:rsidP="0094344A">
            <w:pPr>
              <w:ind w:left="-108"/>
              <w:jc w:val="both"/>
            </w:pPr>
            <w:r>
              <w:t xml:space="preserve">О Законе Приморского края                   "О величине прожиточного </w:t>
            </w:r>
            <w:proofErr w:type="gramStart"/>
            <w:r>
              <w:t>мини</w:t>
            </w:r>
            <w:r>
              <w:t>-</w:t>
            </w:r>
            <w:proofErr w:type="spellStart"/>
            <w:r>
              <w:t>мума</w:t>
            </w:r>
            <w:proofErr w:type="spellEnd"/>
            <w:proofErr w:type="gramEnd"/>
            <w:r>
              <w:t xml:space="preserve"> пенсионера в Приморском крае на 2017 год"</w:t>
            </w:r>
          </w:p>
          <w:p w:rsidR="000B3FB2" w:rsidRPr="00EB26FA" w:rsidRDefault="000B3FB2" w:rsidP="0094344A">
            <w:pPr>
              <w:ind w:left="-108"/>
              <w:jc w:val="both"/>
            </w:pPr>
          </w:p>
        </w:tc>
      </w:tr>
    </w:tbl>
    <w:p w:rsidR="00EB26FA" w:rsidRDefault="00EB26FA" w:rsidP="00EB26F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B26FA" w:rsidRPr="003E384A" w:rsidRDefault="00EB26FA" w:rsidP="00EB26FA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3E384A">
        <w:rPr>
          <w:sz w:val="28"/>
          <w:szCs w:val="28"/>
        </w:rPr>
        <w:t>О величине прожиточного минимума пенсионера в Приморском крае на 201</w:t>
      </w:r>
      <w:r>
        <w:rPr>
          <w:sz w:val="28"/>
          <w:szCs w:val="28"/>
        </w:rPr>
        <w:t>7</w:t>
      </w:r>
      <w:r w:rsidRPr="003E384A">
        <w:rPr>
          <w:sz w:val="28"/>
          <w:szCs w:val="28"/>
        </w:rPr>
        <w:t xml:space="preserve"> год".</w:t>
      </w:r>
    </w:p>
    <w:p w:rsidR="00EB26FA" w:rsidRPr="003E384A" w:rsidRDefault="00EB26FA" w:rsidP="00EB26F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B26FA" w:rsidRDefault="00EB26FA" w:rsidP="00EB26F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EB26FA" w:rsidRDefault="00EB26FA" w:rsidP="00EB26FA">
      <w:r>
        <w:t>Законодательного Собрания                                                                  А.И. Ролик</w:t>
      </w:r>
    </w:p>
    <w:p w:rsidR="00EB26FA" w:rsidRDefault="00EB26FA" w:rsidP="00EB26FA"/>
    <w:p w:rsidR="00EB26FA" w:rsidRDefault="00EB26FA" w:rsidP="00EB26FA"/>
    <w:p w:rsidR="00EB26FA" w:rsidRDefault="00EB26FA" w:rsidP="00EB26FA"/>
    <w:p w:rsidR="00EB26FA" w:rsidRDefault="00EB26FA" w:rsidP="00EB26FA"/>
    <w:p w:rsidR="00EB26FA" w:rsidRDefault="00EB26FA" w:rsidP="00EB26F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602" w:rsidRDefault="006A2602">
      <w:r>
        <w:separator/>
      </w:r>
    </w:p>
  </w:endnote>
  <w:endnote w:type="continuationSeparator" w:id="0">
    <w:p w:rsidR="006A2602" w:rsidRDefault="006A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602" w:rsidRDefault="006A2602">
      <w:r>
        <w:separator/>
      </w:r>
    </w:p>
  </w:footnote>
  <w:footnote w:type="continuationSeparator" w:id="0">
    <w:p w:rsidR="006A2602" w:rsidRDefault="006A2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6F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2602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26FA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B26FA"/>
    <w:rPr>
      <w:sz w:val="20"/>
    </w:rPr>
  </w:style>
  <w:style w:type="character" w:customStyle="1" w:styleId="a7">
    <w:name w:val="Основной текст Знак"/>
    <w:basedOn w:val="a0"/>
    <w:link w:val="a6"/>
    <w:rsid w:val="00EB2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2016-10-27T01:03:00Z</cp:lastPrinted>
  <dcterms:created xsi:type="dcterms:W3CDTF">2016-10-27T01:03:00Z</dcterms:created>
  <dcterms:modified xsi:type="dcterms:W3CDTF">2016-10-27T01:04:00Z</dcterms:modified>
</cp:coreProperties>
</file>