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0484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B60A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B60AE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B60AE" w:rsidRPr="00BB60AE">
              <w:rPr>
                <w:szCs w:val="28"/>
              </w:rPr>
              <w:t>34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B60A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B60AE" w:rsidP="0094344A">
            <w:pPr>
              <w:ind w:left="-108"/>
              <w:jc w:val="both"/>
            </w:pPr>
            <w:r>
              <w:t>О Законе Приморского края "</w:t>
            </w:r>
            <w:r w:rsidRPr="00FC325C">
              <w:t>Об установлении в Приморском крае коэффициента</w:t>
            </w:r>
            <w:r>
              <w:t>, отражающего региональные особенности рынка труда, на 2017</w:t>
            </w:r>
            <w:r w:rsidRPr="00FC325C">
              <w:t xml:space="preserve"> год</w:t>
            </w:r>
            <w:r>
              <w:t>"</w:t>
            </w:r>
          </w:p>
          <w:p w:rsidR="000B3FB2" w:rsidRPr="00BB60AE" w:rsidRDefault="000B3FB2" w:rsidP="0094344A">
            <w:pPr>
              <w:ind w:left="-108"/>
              <w:jc w:val="both"/>
            </w:pPr>
          </w:p>
        </w:tc>
      </w:tr>
    </w:tbl>
    <w:p w:rsidR="00BB60AE" w:rsidRDefault="00BB60AE" w:rsidP="00BB60AE">
      <w:pPr>
        <w:ind w:firstLine="709"/>
      </w:pPr>
      <w:r>
        <w:t>Законодательное Собрание Приморского края</w:t>
      </w:r>
    </w:p>
    <w:p w:rsidR="00BB60AE" w:rsidRDefault="00BB60AE" w:rsidP="00BB60AE"/>
    <w:p w:rsidR="00BB60AE" w:rsidRDefault="00BB60AE" w:rsidP="00BB60AE">
      <w:r>
        <w:t>ПОСТАНОВЛЯЕТ:</w:t>
      </w:r>
    </w:p>
    <w:p w:rsidR="00BB60AE" w:rsidRDefault="00BB60AE" w:rsidP="00BB60AE">
      <w:pPr>
        <w:jc w:val="both"/>
      </w:pPr>
    </w:p>
    <w:p w:rsidR="00BB60AE" w:rsidRDefault="00BB60AE" w:rsidP="00BB60AE">
      <w:pPr>
        <w:jc w:val="both"/>
      </w:pPr>
      <w:r>
        <w:tab/>
        <w:t>1.Принять Закон Приморского края "</w:t>
      </w:r>
      <w:r w:rsidRPr="00FC325C">
        <w:t>Об установлении в Приморском крае коэффициента</w:t>
      </w:r>
      <w:r>
        <w:t>, отражающего региональные особенности рынка труда, на 2017</w:t>
      </w:r>
      <w:r w:rsidRPr="00FC325C">
        <w:t xml:space="preserve"> год</w:t>
      </w:r>
      <w:r>
        <w:t>".</w:t>
      </w:r>
    </w:p>
    <w:p w:rsidR="00BB60AE" w:rsidRDefault="00BB60AE" w:rsidP="00BB60AE">
      <w:pPr>
        <w:jc w:val="both"/>
      </w:pPr>
    </w:p>
    <w:p w:rsidR="00BB60AE" w:rsidRDefault="00BB60AE" w:rsidP="00BB60AE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BB60AE" w:rsidRDefault="00BB60AE" w:rsidP="00BB60AE">
      <w:pPr>
        <w:pStyle w:val="a3"/>
        <w:tabs>
          <w:tab w:val="clear" w:pos="4153"/>
          <w:tab w:val="clear" w:pos="8306"/>
        </w:tabs>
        <w:jc w:val="both"/>
      </w:pPr>
    </w:p>
    <w:p w:rsidR="00BB60AE" w:rsidRDefault="00BB60AE" w:rsidP="00BB60AE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BB60AE" w:rsidRDefault="00BB60AE" w:rsidP="00BB60AE">
      <w:pPr>
        <w:jc w:val="both"/>
      </w:pPr>
    </w:p>
    <w:p w:rsidR="00BB60AE" w:rsidRDefault="00BB60AE" w:rsidP="00BB60AE">
      <w:pPr>
        <w:jc w:val="both"/>
      </w:pPr>
    </w:p>
    <w:p w:rsidR="00BB60AE" w:rsidRDefault="00BB60AE" w:rsidP="00BB60AE">
      <w:pPr>
        <w:jc w:val="both"/>
      </w:pPr>
    </w:p>
    <w:p w:rsidR="00BB60AE" w:rsidRDefault="00BB60AE" w:rsidP="00BB60AE">
      <w:pPr>
        <w:jc w:val="both"/>
      </w:pPr>
      <w:r>
        <w:t>Председатель</w:t>
      </w:r>
    </w:p>
    <w:p w:rsidR="00BB60AE" w:rsidRDefault="00BB60AE" w:rsidP="00BB60AE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 xml:space="preserve">        </w:t>
      </w:r>
      <w:bookmarkStart w:id="0" w:name="_GoBack"/>
      <w:bookmarkEnd w:id="0"/>
      <w:r>
        <w:t xml:space="preserve"> А.И. Ролик</w:t>
      </w:r>
    </w:p>
    <w:p w:rsidR="00BB60AE" w:rsidRDefault="00BB60AE" w:rsidP="00BB60AE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006" w:rsidRDefault="00606006">
      <w:r>
        <w:separator/>
      </w:r>
    </w:p>
  </w:endnote>
  <w:endnote w:type="continuationSeparator" w:id="0">
    <w:p w:rsidR="00606006" w:rsidRDefault="00606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006" w:rsidRDefault="00606006">
      <w:r>
        <w:separator/>
      </w:r>
    </w:p>
  </w:footnote>
  <w:footnote w:type="continuationSeparator" w:id="0">
    <w:p w:rsidR="00606006" w:rsidRDefault="006060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60A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06006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B60AE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2016-10-26T06:30:00Z</cp:lastPrinted>
  <dcterms:created xsi:type="dcterms:W3CDTF">2016-10-26T06:29:00Z</dcterms:created>
  <dcterms:modified xsi:type="dcterms:W3CDTF">2016-10-26T06:30:00Z</dcterms:modified>
</cp:coreProperties>
</file>