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3900477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07EB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07EB8">
              <w:rPr>
                <w:szCs w:val="28"/>
              </w:rPr>
              <w:t>26.10.2016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07EB8" w:rsidRPr="00107EB8">
              <w:rPr>
                <w:szCs w:val="28"/>
              </w:rPr>
              <w:t>33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07EB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07EB8" w:rsidP="0094344A">
            <w:pPr>
              <w:ind w:left="-108"/>
              <w:jc w:val="both"/>
            </w:pPr>
            <w:r>
              <w:t>О проекте закона Приморского края "</w:t>
            </w:r>
            <w:r w:rsidRPr="00FC325C">
              <w:t xml:space="preserve">Об установлении в </w:t>
            </w:r>
            <w:proofErr w:type="gramStart"/>
            <w:r w:rsidRPr="00FC325C">
              <w:t>При</w:t>
            </w:r>
            <w:r>
              <w:t>-</w:t>
            </w:r>
            <w:r w:rsidRPr="00FC325C">
              <w:t>морском</w:t>
            </w:r>
            <w:proofErr w:type="gramEnd"/>
            <w:r w:rsidRPr="00FC325C">
              <w:t xml:space="preserve"> крае коэффициента</w:t>
            </w:r>
            <w:r>
              <w:t xml:space="preserve">, отражающего региональные </w:t>
            </w:r>
            <w:proofErr w:type="spellStart"/>
            <w:r>
              <w:t>осо</w:t>
            </w:r>
            <w:r>
              <w:t>-</w:t>
            </w:r>
            <w:r>
              <w:t>бенности</w:t>
            </w:r>
            <w:proofErr w:type="spellEnd"/>
            <w:r>
              <w:t xml:space="preserve"> рынка труда, на 2017</w:t>
            </w:r>
            <w:r w:rsidRPr="00FC325C">
              <w:t xml:space="preserve"> год</w:t>
            </w:r>
            <w:r>
              <w:t>"</w:t>
            </w:r>
          </w:p>
          <w:p w:rsidR="000B3FB2" w:rsidRPr="00107EB8" w:rsidRDefault="000B3FB2" w:rsidP="0094344A">
            <w:pPr>
              <w:ind w:left="-108"/>
              <w:jc w:val="both"/>
            </w:pPr>
          </w:p>
        </w:tc>
      </w:tr>
    </w:tbl>
    <w:p w:rsidR="00107EB8" w:rsidRDefault="00107EB8" w:rsidP="00107EB8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107EB8" w:rsidRDefault="00107EB8" w:rsidP="00107EB8">
      <w:pPr>
        <w:pStyle w:val="a3"/>
        <w:tabs>
          <w:tab w:val="clear" w:pos="4153"/>
          <w:tab w:val="clear" w:pos="8306"/>
        </w:tabs>
      </w:pPr>
    </w:p>
    <w:p w:rsidR="00107EB8" w:rsidRDefault="00107EB8" w:rsidP="00107EB8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107EB8" w:rsidRDefault="00107EB8" w:rsidP="00107EB8"/>
    <w:p w:rsidR="00107EB8" w:rsidRDefault="00107EB8" w:rsidP="00107EB8">
      <w:pPr>
        <w:pStyle w:val="a3"/>
        <w:tabs>
          <w:tab w:val="clear" w:pos="4153"/>
          <w:tab w:val="clear" w:pos="8306"/>
        </w:tabs>
        <w:jc w:val="both"/>
      </w:pPr>
      <w:r>
        <w:tab/>
        <w:t>1.Принять проект закона Приморского края "</w:t>
      </w:r>
      <w:r w:rsidRPr="00FC325C">
        <w:t>Об установлении в Приморском крае коэффициента</w:t>
      </w:r>
      <w:r>
        <w:t>, отражающего региональные особенности рынка труда, на 2017</w:t>
      </w:r>
      <w:r w:rsidRPr="00FC325C">
        <w:t xml:space="preserve"> год</w:t>
      </w:r>
      <w:r>
        <w:t xml:space="preserve">" </w:t>
      </w:r>
      <w:r w:rsidRPr="001B4DBB">
        <w:t>в первом чтении</w:t>
      </w:r>
      <w:r>
        <w:t>.</w:t>
      </w:r>
    </w:p>
    <w:p w:rsidR="00107EB8" w:rsidRDefault="00107EB8" w:rsidP="00107EB8">
      <w:pPr>
        <w:pStyle w:val="a3"/>
        <w:tabs>
          <w:tab w:val="clear" w:pos="4153"/>
          <w:tab w:val="clear" w:pos="8306"/>
        </w:tabs>
        <w:jc w:val="both"/>
      </w:pPr>
    </w:p>
    <w:p w:rsidR="00107EB8" w:rsidRDefault="00107EB8" w:rsidP="00107EB8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107EB8" w:rsidRDefault="00107EB8" w:rsidP="00107EB8">
      <w:pPr>
        <w:pStyle w:val="a3"/>
        <w:tabs>
          <w:tab w:val="clear" w:pos="4153"/>
          <w:tab w:val="clear" w:pos="8306"/>
        </w:tabs>
        <w:jc w:val="both"/>
      </w:pPr>
    </w:p>
    <w:p w:rsidR="00107EB8" w:rsidRDefault="00107EB8" w:rsidP="00107EB8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107EB8" w:rsidRDefault="00107EB8" w:rsidP="00107EB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107EB8" w:rsidRDefault="00107EB8" w:rsidP="00107EB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107EB8" w:rsidRDefault="00107EB8" w:rsidP="00107EB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107EB8" w:rsidRDefault="00107EB8" w:rsidP="00107EB8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107EB8" w:rsidRDefault="00107EB8" w:rsidP="00107EB8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4507" w:rsidRDefault="00944507">
      <w:r>
        <w:separator/>
      </w:r>
    </w:p>
  </w:endnote>
  <w:endnote w:type="continuationSeparator" w:id="0">
    <w:p w:rsidR="00944507" w:rsidRDefault="009445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4507" w:rsidRDefault="00944507">
      <w:r>
        <w:separator/>
      </w:r>
    </w:p>
  </w:footnote>
  <w:footnote w:type="continuationSeparator" w:id="0">
    <w:p w:rsidR="00944507" w:rsidRDefault="009445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07EB8"/>
    <w:rsid w:val="00057575"/>
    <w:rsid w:val="000B3FB2"/>
    <w:rsid w:val="000D628E"/>
    <w:rsid w:val="000E5228"/>
    <w:rsid w:val="00107EB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44507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2016-10-26T06:29:00Z</cp:lastPrinted>
  <dcterms:created xsi:type="dcterms:W3CDTF">2016-10-26T06:28:00Z</dcterms:created>
  <dcterms:modified xsi:type="dcterms:W3CDTF">2016-10-26T06:29:00Z</dcterms:modified>
</cp:coreProperties>
</file>