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5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23F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23F1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3F1B" w:rsidRPr="00823F1B">
              <w:rPr>
                <w:szCs w:val="28"/>
              </w:rPr>
              <w:t>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23F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23F1B" w:rsidP="0094344A">
            <w:pPr>
              <w:ind w:left="-108"/>
              <w:jc w:val="both"/>
            </w:pPr>
            <w:r w:rsidRPr="00823F1B">
              <w:t>О проекте закона Приморского края "О внесении изменений в Закон Приморского края "О содержании домашних животных на территории Приморского края"</w:t>
            </w:r>
          </w:p>
          <w:p w:rsidR="000B3FB2" w:rsidRPr="00823F1B" w:rsidRDefault="000B3FB2" w:rsidP="0094344A">
            <w:pPr>
              <w:ind w:left="-108"/>
              <w:jc w:val="both"/>
            </w:pPr>
          </w:p>
        </w:tc>
      </w:tr>
    </w:tbl>
    <w:p w:rsidR="00823F1B" w:rsidRDefault="00823F1B" w:rsidP="00823F1B">
      <w:pPr>
        <w:ind w:firstLine="709"/>
      </w:pPr>
      <w:r>
        <w:t>Законодательное Собрание Приморского края</w:t>
      </w:r>
    </w:p>
    <w:p w:rsidR="00823F1B" w:rsidRDefault="00823F1B" w:rsidP="00823F1B"/>
    <w:p w:rsidR="00823F1B" w:rsidRDefault="00823F1B" w:rsidP="00823F1B">
      <w:r>
        <w:t>ПОСТАНОВЛЯЕТ:</w:t>
      </w:r>
    </w:p>
    <w:p w:rsidR="00823F1B" w:rsidRDefault="00823F1B" w:rsidP="00823F1B">
      <w:pPr>
        <w:ind w:firstLine="709"/>
      </w:pPr>
    </w:p>
    <w:p w:rsidR="00823F1B" w:rsidRPr="0090722F" w:rsidRDefault="00823F1B" w:rsidP="00823F1B">
      <w:pPr>
        <w:ind w:firstLine="709"/>
        <w:jc w:val="both"/>
      </w:pPr>
      <w:r w:rsidRPr="0090722F">
        <w:t xml:space="preserve">1.Принять </w:t>
      </w:r>
      <w:r>
        <w:t xml:space="preserve">проект закона Приморского края </w:t>
      </w:r>
      <w:r w:rsidRPr="00A07043">
        <w:t xml:space="preserve">"О внесении изменений в Закон Приморского края </w:t>
      </w:r>
      <w:r w:rsidRPr="00A07043">
        <w:rPr>
          <w:bCs/>
        </w:rPr>
        <w:t>"</w:t>
      </w:r>
      <w:r>
        <w:t>О содержании домашних животных</w:t>
      </w:r>
      <w:r w:rsidRPr="005507C1">
        <w:t xml:space="preserve"> на территории Приморского края"</w:t>
      </w:r>
      <w:r>
        <w:t xml:space="preserve"> </w:t>
      </w:r>
      <w:r w:rsidRPr="0090722F">
        <w:t>во втором чтении.</w:t>
      </w:r>
    </w:p>
    <w:p w:rsidR="00823F1B" w:rsidRPr="0090722F" w:rsidRDefault="00823F1B" w:rsidP="00823F1B">
      <w:pPr>
        <w:ind w:firstLine="709"/>
        <w:jc w:val="both"/>
      </w:pPr>
    </w:p>
    <w:p w:rsidR="00823F1B" w:rsidRPr="0090722F" w:rsidRDefault="00823F1B" w:rsidP="00823F1B">
      <w:pPr>
        <w:ind w:firstLine="709"/>
        <w:jc w:val="both"/>
      </w:pPr>
      <w:r w:rsidRPr="0090722F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23F1B" w:rsidRPr="0090722F" w:rsidRDefault="00823F1B" w:rsidP="00823F1B">
      <w:pPr>
        <w:ind w:firstLine="709"/>
        <w:jc w:val="both"/>
      </w:pPr>
    </w:p>
    <w:p w:rsidR="00823F1B" w:rsidRPr="0090722F" w:rsidRDefault="00823F1B" w:rsidP="00823F1B">
      <w:pPr>
        <w:ind w:firstLine="709"/>
        <w:jc w:val="both"/>
      </w:pPr>
      <w:r w:rsidRPr="0090722F">
        <w:t>3.Настоящее постановление вступает в силу со дня его принятия.</w:t>
      </w:r>
    </w:p>
    <w:p w:rsidR="00823F1B" w:rsidRPr="0090722F" w:rsidRDefault="00823F1B" w:rsidP="00823F1B">
      <w:pPr>
        <w:ind w:firstLine="709"/>
        <w:jc w:val="both"/>
      </w:pPr>
    </w:p>
    <w:p w:rsidR="00823F1B" w:rsidRDefault="00823F1B" w:rsidP="00823F1B">
      <w:pPr>
        <w:jc w:val="both"/>
      </w:pPr>
    </w:p>
    <w:p w:rsidR="00823F1B" w:rsidRPr="0090722F" w:rsidRDefault="00823F1B" w:rsidP="00823F1B">
      <w:pPr>
        <w:jc w:val="both"/>
      </w:pPr>
    </w:p>
    <w:p w:rsidR="00823F1B" w:rsidRDefault="00823F1B" w:rsidP="00823F1B">
      <w:pPr>
        <w:jc w:val="both"/>
      </w:pPr>
      <w:r>
        <w:t>Председатель</w:t>
      </w:r>
    </w:p>
    <w:p w:rsidR="00823F1B" w:rsidRDefault="00823F1B" w:rsidP="00823F1B">
      <w:pPr>
        <w:jc w:val="both"/>
      </w:pPr>
      <w:r>
        <w:t>Законодательного Собрания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C71" w:rsidRDefault="00D05C71">
      <w:r>
        <w:separator/>
      </w:r>
    </w:p>
  </w:endnote>
  <w:endnote w:type="continuationSeparator" w:id="0">
    <w:p w:rsidR="00D05C71" w:rsidRDefault="00D0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C71" w:rsidRDefault="00D05C71">
      <w:r>
        <w:separator/>
      </w:r>
    </w:p>
  </w:footnote>
  <w:footnote w:type="continuationSeparator" w:id="0">
    <w:p w:rsidR="00D05C71" w:rsidRDefault="00D05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3F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3F1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5C71"/>
    <w:rsid w:val="00DF01B2"/>
    <w:rsid w:val="00E93A7F"/>
    <w:rsid w:val="00EF502B"/>
    <w:rsid w:val="00F24D8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2016-10-27T00:12:00Z</cp:lastPrinted>
  <dcterms:created xsi:type="dcterms:W3CDTF">2016-10-27T00:07:00Z</dcterms:created>
  <dcterms:modified xsi:type="dcterms:W3CDTF">2016-10-27T00:12:00Z</dcterms:modified>
</cp:coreProperties>
</file>