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39066186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1F5193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1F5193">
              <w:rPr>
                <w:szCs w:val="28"/>
              </w:rPr>
              <w:t>26.10.2016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1F5193" w:rsidRPr="001F5193">
              <w:rPr>
                <w:szCs w:val="28"/>
              </w:rPr>
              <w:t>30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1F5193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1F5193" w:rsidP="0094344A">
            <w:pPr>
              <w:ind w:left="-108"/>
              <w:jc w:val="both"/>
            </w:pPr>
            <w:r w:rsidRPr="00953B77">
              <w:t xml:space="preserve">О </w:t>
            </w:r>
            <w:r>
              <w:t>З</w:t>
            </w:r>
            <w:r w:rsidRPr="00953B77">
              <w:t>акон</w:t>
            </w:r>
            <w:r>
              <w:t>е</w:t>
            </w:r>
            <w:r w:rsidRPr="00953B77">
              <w:t xml:space="preserve"> Приморского края</w:t>
            </w:r>
            <w:r>
              <w:t xml:space="preserve"> </w:t>
            </w:r>
            <w:r w:rsidRPr="00953B77">
              <w:t>"О внесении изменени</w:t>
            </w:r>
            <w:r>
              <w:t>й</w:t>
            </w:r>
            <w:r w:rsidRPr="00953B77">
              <w:t xml:space="preserve"> в</w:t>
            </w:r>
            <w:r>
              <w:t xml:space="preserve"> </w:t>
            </w:r>
            <w:r w:rsidRPr="00953B77">
              <w:t>Закон Приморского края "О</w:t>
            </w:r>
            <w:r>
              <w:t xml:space="preserve"> статусе </w:t>
            </w:r>
            <w:proofErr w:type="spellStart"/>
            <w:proofErr w:type="gramStart"/>
            <w:r>
              <w:t>депу</w:t>
            </w:r>
            <w:proofErr w:type="spellEnd"/>
            <w:r>
              <w:t>-</w:t>
            </w:r>
            <w:r>
              <w:t>тата</w:t>
            </w:r>
            <w:proofErr w:type="gramEnd"/>
            <w:r>
              <w:t xml:space="preserve"> </w:t>
            </w:r>
            <w:r w:rsidRPr="00953B77">
              <w:t>Законодательно</w:t>
            </w:r>
            <w:r>
              <w:t>го Собрания</w:t>
            </w:r>
            <w:r w:rsidRPr="00953B77">
              <w:t xml:space="preserve"> Приморского края"</w:t>
            </w:r>
          </w:p>
          <w:p w:rsidR="000B3FB2" w:rsidRPr="001F5193" w:rsidRDefault="000B3FB2" w:rsidP="0094344A">
            <w:pPr>
              <w:ind w:left="-108"/>
              <w:jc w:val="both"/>
            </w:pPr>
          </w:p>
        </w:tc>
      </w:tr>
    </w:tbl>
    <w:p w:rsidR="001F5193" w:rsidRDefault="001F5193" w:rsidP="001F5193">
      <w:pPr>
        <w:ind w:firstLine="709"/>
      </w:pPr>
      <w:r>
        <w:t>Законодательное Собрание Приморского края</w:t>
      </w:r>
    </w:p>
    <w:p w:rsidR="001F5193" w:rsidRDefault="001F5193" w:rsidP="001F5193"/>
    <w:p w:rsidR="001F5193" w:rsidRDefault="001F5193" w:rsidP="001F5193">
      <w:r>
        <w:t>ПОСТАНОВЛЯЕТ:</w:t>
      </w:r>
    </w:p>
    <w:p w:rsidR="001F5193" w:rsidRDefault="001F5193" w:rsidP="001F5193"/>
    <w:p w:rsidR="001F5193" w:rsidRDefault="001F5193" w:rsidP="001F5193">
      <w:pPr>
        <w:ind w:firstLine="709"/>
        <w:jc w:val="both"/>
      </w:pPr>
      <w:r>
        <w:t>1.</w:t>
      </w:r>
      <w:r w:rsidRPr="00953B77">
        <w:t xml:space="preserve">Принять </w:t>
      </w:r>
      <w:r>
        <w:t>З</w:t>
      </w:r>
      <w:r w:rsidRPr="00953B77">
        <w:t>акон Приморского края "О внесении изменени</w:t>
      </w:r>
      <w:r>
        <w:t>й</w:t>
      </w:r>
      <w:r w:rsidRPr="00953B77">
        <w:t xml:space="preserve"> в Закон Приморского края "О</w:t>
      </w:r>
      <w:r>
        <w:t xml:space="preserve"> статусе депутата</w:t>
      </w:r>
      <w:r w:rsidRPr="00953B77">
        <w:t xml:space="preserve"> Законодательно</w:t>
      </w:r>
      <w:r>
        <w:t>го</w:t>
      </w:r>
      <w:r w:rsidRPr="00953B77">
        <w:t xml:space="preserve"> Собрани</w:t>
      </w:r>
      <w:r>
        <w:t>я</w:t>
      </w:r>
      <w:r w:rsidRPr="00953B77">
        <w:t xml:space="preserve"> Приморского края"</w:t>
      </w:r>
      <w:r>
        <w:t>.</w:t>
      </w:r>
    </w:p>
    <w:p w:rsidR="001F5193" w:rsidRDefault="001F5193" w:rsidP="001F5193">
      <w:pPr>
        <w:ind w:firstLine="709"/>
        <w:jc w:val="both"/>
      </w:pPr>
    </w:p>
    <w:p w:rsidR="001F5193" w:rsidRDefault="001F5193" w:rsidP="001F5193">
      <w:pPr>
        <w:ind w:firstLine="709"/>
        <w:jc w:val="both"/>
      </w:pPr>
      <w:r>
        <w:t>2.Направить указанный Закон Губернатору Приморского края для обнародования.</w:t>
      </w:r>
    </w:p>
    <w:p w:rsidR="001F5193" w:rsidRDefault="001F5193" w:rsidP="001F5193">
      <w:pPr>
        <w:jc w:val="both"/>
      </w:pPr>
    </w:p>
    <w:p w:rsidR="001F5193" w:rsidRDefault="001F5193" w:rsidP="001F5193">
      <w:pPr>
        <w:ind w:firstLine="709"/>
        <w:jc w:val="both"/>
      </w:pPr>
      <w:r>
        <w:t>3.Настоящее постановление вступает в силу со дня его принятия.</w:t>
      </w:r>
    </w:p>
    <w:p w:rsidR="001F5193" w:rsidRDefault="001F5193" w:rsidP="001F5193">
      <w:pPr>
        <w:jc w:val="both"/>
      </w:pPr>
    </w:p>
    <w:p w:rsidR="001F5193" w:rsidRDefault="001F5193" w:rsidP="001F5193">
      <w:pPr>
        <w:jc w:val="both"/>
      </w:pPr>
    </w:p>
    <w:p w:rsidR="001F5193" w:rsidRDefault="001F5193" w:rsidP="001F5193">
      <w:pPr>
        <w:jc w:val="both"/>
      </w:pPr>
    </w:p>
    <w:p w:rsidR="001F5193" w:rsidRDefault="001F5193" w:rsidP="001F5193">
      <w:pPr>
        <w:jc w:val="both"/>
      </w:pPr>
      <w:r>
        <w:t>Председатель</w:t>
      </w:r>
    </w:p>
    <w:p w:rsidR="001F5193" w:rsidRDefault="001F5193" w:rsidP="001F5193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А.И. Ролик</w:t>
      </w:r>
    </w:p>
    <w:p w:rsidR="001F5193" w:rsidRDefault="001F5193" w:rsidP="001F5193"/>
    <w:p w:rsidR="000B3FB2" w:rsidRDefault="000B3FB2">
      <w:bookmarkStart w:id="0" w:name="_GoBack"/>
      <w:bookmarkEnd w:id="0"/>
    </w:p>
    <w:sectPr w:rsidR="000B3FB2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55837" w:rsidRDefault="00E55837">
      <w:r>
        <w:separator/>
      </w:r>
    </w:p>
  </w:endnote>
  <w:endnote w:type="continuationSeparator" w:id="0">
    <w:p w:rsidR="00E55837" w:rsidRDefault="00E558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55837" w:rsidRDefault="00E55837">
      <w:r>
        <w:separator/>
      </w:r>
    </w:p>
  </w:footnote>
  <w:footnote w:type="continuationSeparator" w:id="0">
    <w:p w:rsidR="00E55837" w:rsidRDefault="00E5583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F5193"/>
    <w:rsid w:val="00057575"/>
    <w:rsid w:val="000B3FB2"/>
    <w:rsid w:val="000D628E"/>
    <w:rsid w:val="000E5228"/>
    <w:rsid w:val="00123119"/>
    <w:rsid w:val="00155F7F"/>
    <w:rsid w:val="001F5193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55837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102</Words>
  <Characters>582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683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2007-12-22T00:00:00Z</cp:lastPrinted>
  <dcterms:created xsi:type="dcterms:W3CDTF">2016-10-26T23:31:00Z</dcterms:created>
  <dcterms:modified xsi:type="dcterms:W3CDTF">2016-10-26T23:32:00Z</dcterms:modified>
</cp:coreProperties>
</file>