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6582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945A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945A5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945A5" w:rsidRPr="009945A5">
              <w:rPr>
                <w:szCs w:val="28"/>
              </w:rPr>
              <w:t>29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945A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945A5" w:rsidP="0094344A">
            <w:pPr>
              <w:ind w:left="-108"/>
              <w:jc w:val="both"/>
            </w:pPr>
            <w:r w:rsidRPr="009945A5">
              <w:t>О проекте закона Приморского края "О внесении изменений в Закон Приморского края</w:t>
            </w:r>
            <w:r>
              <w:t xml:space="preserve"> </w:t>
            </w:r>
            <w:r w:rsidRPr="009945A5">
              <w:t>"О статусе депутата Законодательного Собрания Приморского края"</w:t>
            </w:r>
          </w:p>
          <w:p w:rsidR="000B3FB2" w:rsidRPr="009945A5" w:rsidRDefault="000B3FB2" w:rsidP="0094344A">
            <w:pPr>
              <w:ind w:left="-108"/>
              <w:jc w:val="both"/>
            </w:pPr>
          </w:p>
        </w:tc>
      </w:tr>
    </w:tbl>
    <w:p w:rsidR="009945A5" w:rsidRPr="009945A5" w:rsidRDefault="009945A5" w:rsidP="009945A5">
      <w:pPr>
        <w:ind w:firstLine="709"/>
      </w:pPr>
      <w:r w:rsidRPr="009945A5">
        <w:t>Законодательное Собрание Приморского края</w:t>
      </w:r>
    </w:p>
    <w:p w:rsidR="009945A5" w:rsidRPr="009945A5" w:rsidRDefault="009945A5" w:rsidP="009945A5"/>
    <w:p w:rsidR="009945A5" w:rsidRPr="009945A5" w:rsidRDefault="009945A5" w:rsidP="009945A5">
      <w:r w:rsidRPr="009945A5">
        <w:t>ПОСТАНОВЛЯЕТ:</w:t>
      </w:r>
    </w:p>
    <w:p w:rsidR="009945A5" w:rsidRPr="009945A5" w:rsidRDefault="009945A5" w:rsidP="009945A5"/>
    <w:p w:rsidR="009945A5" w:rsidRPr="009945A5" w:rsidRDefault="009945A5" w:rsidP="009945A5">
      <w:pPr>
        <w:jc w:val="both"/>
      </w:pPr>
      <w:r w:rsidRPr="009945A5">
        <w:tab/>
        <w:t>1.Принять проект закона Приморского края "О внесении изменений в Закон Приморского края "О статусе депутата Законодательного Собрания Приморского края" во втором чтении.</w:t>
      </w:r>
    </w:p>
    <w:p w:rsidR="009945A5" w:rsidRPr="009945A5" w:rsidRDefault="009945A5" w:rsidP="009945A5">
      <w:pPr>
        <w:jc w:val="both"/>
      </w:pPr>
    </w:p>
    <w:p w:rsidR="009945A5" w:rsidRPr="009945A5" w:rsidRDefault="009945A5" w:rsidP="009945A5">
      <w:pPr>
        <w:ind w:firstLine="708"/>
        <w:jc w:val="both"/>
      </w:pPr>
      <w:r w:rsidRPr="009945A5">
        <w:t>2.Комитету Законодательного Собрания по регламенту, депутатской этике и организации работы Законодательного Собрания (Новиков)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9945A5" w:rsidRPr="009945A5" w:rsidRDefault="009945A5" w:rsidP="009945A5">
      <w:pPr>
        <w:jc w:val="both"/>
      </w:pPr>
    </w:p>
    <w:p w:rsidR="009945A5" w:rsidRPr="009945A5" w:rsidRDefault="009945A5" w:rsidP="009945A5">
      <w:pPr>
        <w:jc w:val="both"/>
      </w:pPr>
      <w:r w:rsidRPr="009945A5">
        <w:tab/>
        <w:t>3.Настоящее постановление вступает в силу со дня его принятия.</w:t>
      </w:r>
    </w:p>
    <w:p w:rsidR="009945A5" w:rsidRPr="009945A5" w:rsidRDefault="009945A5" w:rsidP="009945A5">
      <w:pPr>
        <w:jc w:val="both"/>
      </w:pPr>
      <w:bookmarkStart w:id="0" w:name="_GoBack"/>
      <w:bookmarkEnd w:id="0"/>
    </w:p>
    <w:p w:rsidR="009945A5" w:rsidRPr="009945A5" w:rsidRDefault="009945A5" w:rsidP="009945A5">
      <w:pPr>
        <w:jc w:val="both"/>
      </w:pPr>
    </w:p>
    <w:p w:rsidR="009945A5" w:rsidRPr="009945A5" w:rsidRDefault="009945A5" w:rsidP="009945A5">
      <w:pPr>
        <w:jc w:val="both"/>
      </w:pPr>
    </w:p>
    <w:p w:rsidR="009945A5" w:rsidRPr="009945A5" w:rsidRDefault="009945A5" w:rsidP="009945A5">
      <w:pPr>
        <w:jc w:val="both"/>
      </w:pPr>
      <w:r w:rsidRPr="009945A5">
        <w:t>Председатель</w:t>
      </w:r>
    </w:p>
    <w:p w:rsidR="009945A5" w:rsidRPr="009945A5" w:rsidRDefault="009945A5" w:rsidP="009945A5">
      <w:pPr>
        <w:jc w:val="both"/>
      </w:pPr>
      <w:r w:rsidRPr="009945A5">
        <w:t xml:space="preserve">Законодательного Собрания </w:t>
      </w:r>
      <w:r w:rsidRPr="009945A5">
        <w:tab/>
      </w:r>
      <w:r w:rsidRPr="009945A5">
        <w:tab/>
      </w:r>
      <w:r w:rsidRPr="009945A5">
        <w:tab/>
      </w:r>
      <w:r w:rsidRPr="009945A5">
        <w:tab/>
      </w:r>
      <w:r w:rsidRPr="009945A5">
        <w:tab/>
      </w:r>
      <w:r w:rsidRPr="009945A5">
        <w:tab/>
        <w:t xml:space="preserve">             А.И. Ролик</w:t>
      </w:r>
    </w:p>
    <w:p w:rsidR="009945A5" w:rsidRPr="009945A5" w:rsidRDefault="009945A5" w:rsidP="009945A5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46E" w:rsidRDefault="003B446E">
      <w:r>
        <w:separator/>
      </w:r>
    </w:p>
  </w:endnote>
  <w:endnote w:type="continuationSeparator" w:id="0">
    <w:p w:rsidR="003B446E" w:rsidRDefault="003B4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46E" w:rsidRDefault="003B446E">
      <w:r>
        <w:separator/>
      </w:r>
    </w:p>
  </w:footnote>
  <w:footnote w:type="continuationSeparator" w:id="0">
    <w:p w:rsidR="003B446E" w:rsidRDefault="003B44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945A5"/>
    <w:rsid w:val="00057575"/>
    <w:rsid w:val="000B3FB2"/>
    <w:rsid w:val="000D628E"/>
    <w:rsid w:val="000E5228"/>
    <w:rsid w:val="00123119"/>
    <w:rsid w:val="00155F7F"/>
    <w:rsid w:val="003325F4"/>
    <w:rsid w:val="00392E21"/>
    <w:rsid w:val="003B446E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45A5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2016-10-26T23:26:00Z</cp:lastPrinted>
  <dcterms:created xsi:type="dcterms:W3CDTF">2016-10-26T23:25:00Z</dcterms:created>
  <dcterms:modified xsi:type="dcterms:W3CDTF">2016-10-26T23:26:00Z</dcterms:modified>
</cp:coreProperties>
</file>