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0389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C72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729D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42A3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729D" w:rsidRPr="00AC729D">
              <w:rPr>
                <w:szCs w:val="28"/>
              </w:rPr>
              <w:t>2</w:t>
            </w:r>
            <w:r w:rsidR="00E42A3C">
              <w:rPr>
                <w:szCs w:val="28"/>
              </w:rPr>
              <w:t>6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729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729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 xml:space="preserve">"О внесении изменений в статью 6 Закона Приморского края "О развитии малого и среднего предпринимательства в </w:t>
            </w:r>
            <w:proofErr w:type="gramStart"/>
            <w:r>
              <w:rPr>
                <w:szCs w:val="28"/>
              </w:rPr>
              <w:t>При-морском</w:t>
            </w:r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AC729D" w:rsidRDefault="000B3FB2" w:rsidP="0094344A">
            <w:pPr>
              <w:ind w:left="-108"/>
              <w:jc w:val="both"/>
            </w:pPr>
          </w:p>
        </w:tc>
      </w:tr>
    </w:tbl>
    <w:p w:rsidR="00AC729D" w:rsidRDefault="00AC729D" w:rsidP="00AC729D">
      <w:pPr>
        <w:ind w:firstLine="709"/>
      </w:pPr>
      <w:r>
        <w:t xml:space="preserve">Законодательное Собрание Приморского края </w:t>
      </w:r>
    </w:p>
    <w:p w:rsidR="00AC729D" w:rsidRDefault="00AC729D" w:rsidP="00AC729D"/>
    <w:p w:rsidR="00AC729D" w:rsidRDefault="00AC729D" w:rsidP="00AC729D">
      <w:r>
        <w:t>ПОСТАНОВЛЯЕТ:</w:t>
      </w:r>
    </w:p>
    <w:p w:rsidR="00AC729D" w:rsidRDefault="00AC729D" w:rsidP="00AC729D"/>
    <w:p w:rsidR="00AC729D" w:rsidRDefault="00AC729D" w:rsidP="00AC729D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крае".</w:t>
      </w:r>
    </w:p>
    <w:p w:rsidR="00AC729D" w:rsidRDefault="00AC729D" w:rsidP="00AC729D">
      <w:pPr>
        <w:ind w:firstLine="709"/>
        <w:jc w:val="both"/>
        <w:rPr>
          <w:szCs w:val="28"/>
        </w:rPr>
      </w:pPr>
    </w:p>
    <w:p w:rsidR="00AC729D" w:rsidRDefault="00AC729D" w:rsidP="00AC729D">
      <w:pPr>
        <w:ind w:firstLine="709"/>
        <w:jc w:val="both"/>
      </w:pPr>
      <w:r w:rsidRPr="0046171B">
        <w:t>2.</w:t>
      </w:r>
      <w:r>
        <w:t>Направить указанный Закон Губернатору Приморского края для обнародования.</w:t>
      </w:r>
    </w:p>
    <w:p w:rsidR="00AC729D" w:rsidRDefault="00AC729D" w:rsidP="00AC729D">
      <w:pPr>
        <w:jc w:val="both"/>
      </w:pPr>
    </w:p>
    <w:p w:rsidR="00AC729D" w:rsidRDefault="00AC729D" w:rsidP="00AC729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C729D" w:rsidRDefault="00AC729D" w:rsidP="00AC729D">
      <w:pPr>
        <w:ind w:firstLine="709"/>
        <w:jc w:val="both"/>
      </w:pPr>
    </w:p>
    <w:p w:rsidR="00AC729D" w:rsidRDefault="00AC729D" w:rsidP="00AC729D">
      <w:pPr>
        <w:ind w:firstLine="709"/>
        <w:jc w:val="both"/>
      </w:pPr>
    </w:p>
    <w:p w:rsidR="00AC729D" w:rsidRDefault="00AC729D" w:rsidP="00AC729D">
      <w:pPr>
        <w:ind w:firstLine="709"/>
        <w:jc w:val="both"/>
      </w:pPr>
    </w:p>
    <w:p w:rsidR="00AC729D" w:rsidRDefault="00AC729D" w:rsidP="00AC729D">
      <w:pPr>
        <w:jc w:val="both"/>
      </w:pPr>
      <w:r>
        <w:t>Председатель</w:t>
      </w:r>
    </w:p>
    <w:p w:rsidR="00AC729D" w:rsidRDefault="00AC729D" w:rsidP="00AC729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DDC" w:rsidRDefault="00D07DDC">
      <w:r>
        <w:separator/>
      </w:r>
    </w:p>
  </w:endnote>
  <w:endnote w:type="continuationSeparator" w:id="0">
    <w:p w:rsidR="00D07DDC" w:rsidRDefault="00D0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DDC" w:rsidRDefault="00D07DDC">
      <w:r>
        <w:separator/>
      </w:r>
    </w:p>
  </w:footnote>
  <w:footnote w:type="continuationSeparator" w:id="0">
    <w:p w:rsidR="00D07DDC" w:rsidRDefault="00D07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29D"/>
    <w:rsid w:val="00057575"/>
    <w:rsid w:val="000B3FB2"/>
    <w:rsid w:val="000D628E"/>
    <w:rsid w:val="000E5228"/>
    <w:rsid w:val="00123119"/>
    <w:rsid w:val="00155F7F"/>
    <w:rsid w:val="003325F4"/>
    <w:rsid w:val="00387E1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729D"/>
    <w:rsid w:val="00AE5EE6"/>
    <w:rsid w:val="00BA58C7"/>
    <w:rsid w:val="00C20E8F"/>
    <w:rsid w:val="00CA7E54"/>
    <w:rsid w:val="00CE19DF"/>
    <w:rsid w:val="00D02716"/>
    <w:rsid w:val="00D07DDC"/>
    <w:rsid w:val="00DF01B2"/>
    <w:rsid w:val="00E42A3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2016-10-26T06:15:00Z</cp:lastPrinted>
  <dcterms:created xsi:type="dcterms:W3CDTF">2016-10-26T04:03:00Z</dcterms:created>
  <dcterms:modified xsi:type="dcterms:W3CDTF">2016-10-26T06:15:00Z</dcterms:modified>
</cp:coreProperties>
</file>