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0355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018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1869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64444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1869" w:rsidRPr="00601869">
              <w:rPr>
                <w:szCs w:val="28"/>
              </w:rPr>
              <w:t>2</w:t>
            </w:r>
            <w:r w:rsidR="00644449">
              <w:rPr>
                <w:szCs w:val="28"/>
              </w:rPr>
              <w:t>5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186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1869" w:rsidP="0094344A">
            <w:pPr>
              <w:ind w:left="-108"/>
              <w:jc w:val="both"/>
            </w:pPr>
            <w:r w:rsidRPr="0007116A">
              <w:t xml:space="preserve">О </w:t>
            </w:r>
            <w:r>
              <w:t>З</w:t>
            </w:r>
            <w:r w:rsidRPr="0007116A">
              <w:t>акон</w:t>
            </w:r>
            <w:r>
              <w:t>е</w:t>
            </w:r>
            <w:r w:rsidRPr="0007116A">
              <w:t xml:space="preserve"> Приморского края "</w:t>
            </w:r>
            <w: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07116A">
              <w:rPr>
                <w:szCs w:val="28"/>
              </w:rPr>
              <w:t>"</w:t>
            </w:r>
          </w:p>
          <w:p w:rsidR="000B3FB2" w:rsidRPr="00601869" w:rsidRDefault="000B3FB2" w:rsidP="0094344A">
            <w:pPr>
              <w:ind w:left="-108"/>
              <w:jc w:val="both"/>
            </w:pPr>
          </w:p>
        </w:tc>
      </w:tr>
    </w:tbl>
    <w:p w:rsidR="00601869" w:rsidRPr="0007116A" w:rsidRDefault="00601869" w:rsidP="00601869">
      <w:pPr>
        <w:tabs>
          <w:tab w:val="left" w:pos="720"/>
        </w:tabs>
      </w:pPr>
      <w:r>
        <w:tab/>
      </w:r>
      <w:r w:rsidRPr="0007116A">
        <w:t xml:space="preserve">Законодательное Собрание Приморского края </w:t>
      </w:r>
    </w:p>
    <w:p w:rsidR="00601869" w:rsidRPr="0007116A" w:rsidRDefault="00601869" w:rsidP="00601869"/>
    <w:p w:rsidR="00601869" w:rsidRDefault="00601869" w:rsidP="00601869">
      <w:r w:rsidRPr="0007116A">
        <w:t>ПОСТАНОВЛЯЕТ:</w:t>
      </w:r>
    </w:p>
    <w:p w:rsidR="00601869" w:rsidRDefault="00601869" w:rsidP="00601869"/>
    <w:p w:rsidR="00601869" w:rsidRPr="009342D4" w:rsidRDefault="00601869" w:rsidP="00601869">
      <w:pPr>
        <w:ind w:firstLine="708"/>
        <w:jc w:val="both"/>
      </w:pPr>
      <w:r w:rsidRPr="00972D5A">
        <w:t xml:space="preserve">1.Принять </w:t>
      </w:r>
      <w:r>
        <w:t>З</w:t>
      </w:r>
      <w:r w:rsidRPr="00972D5A">
        <w:t xml:space="preserve">акон Приморского края </w:t>
      </w:r>
      <w:r w:rsidRPr="009342D4">
        <w:t>"</w:t>
      </w:r>
      <w: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Pr="009342D4">
        <w:rPr>
          <w:szCs w:val="28"/>
        </w:rPr>
        <w:t>"</w:t>
      </w:r>
      <w:r w:rsidRPr="009342D4">
        <w:t>.</w:t>
      </w:r>
    </w:p>
    <w:p w:rsidR="00601869" w:rsidRDefault="00601869" w:rsidP="00601869">
      <w:pPr>
        <w:jc w:val="both"/>
      </w:pPr>
    </w:p>
    <w:p w:rsidR="00601869" w:rsidRDefault="00601869" w:rsidP="0060186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01869" w:rsidRDefault="00601869" w:rsidP="00601869">
      <w:pPr>
        <w:pStyle w:val="a3"/>
        <w:tabs>
          <w:tab w:val="clear" w:pos="4153"/>
          <w:tab w:val="clear" w:pos="8306"/>
        </w:tabs>
        <w:jc w:val="both"/>
      </w:pPr>
    </w:p>
    <w:p w:rsidR="00601869" w:rsidRDefault="00601869" w:rsidP="0060186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01869" w:rsidRPr="0007116A" w:rsidRDefault="00601869" w:rsidP="00601869"/>
    <w:p w:rsidR="00601869" w:rsidRPr="0007116A" w:rsidRDefault="00601869" w:rsidP="00601869"/>
    <w:p w:rsidR="00601869" w:rsidRDefault="00601869" w:rsidP="00601869">
      <w:pPr>
        <w:pStyle w:val="a3"/>
        <w:tabs>
          <w:tab w:val="clear" w:pos="4153"/>
          <w:tab w:val="clear" w:pos="8306"/>
        </w:tabs>
        <w:jc w:val="both"/>
      </w:pPr>
    </w:p>
    <w:p w:rsidR="00601869" w:rsidRDefault="00601869" w:rsidP="0060186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01869" w:rsidRDefault="00601869" w:rsidP="00601869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 </w:t>
      </w:r>
    </w:p>
    <w:p w:rsidR="00601869" w:rsidRDefault="00601869" w:rsidP="0060186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FDB" w:rsidRDefault="00C05FDB">
      <w:r>
        <w:separator/>
      </w:r>
    </w:p>
  </w:endnote>
  <w:endnote w:type="continuationSeparator" w:id="0">
    <w:p w:rsidR="00C05FDB" w:rsidRDefault="00C05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FDB" w:rsidRDefault="00C05FDB">
      <w:r>
        <w:separator/>
      </w:r>
    </w:p>
  </w:footnote>
  <w:footnote w:type="continuationSeparator" w:id="0">
    <w:p w:rsidR="00C05FDB" w:rsidRDefault="00C05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86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1869"/>
    <w:rsid w:val="00644449"/>
    <w:rsid w:val="00695A4A"/>
    <w:rsid w:val="006D45ED"/>
    <w:rsid w:val="006E650F"/>
    <w:rsid w:val="00726997"/>
    <w:rsid w:val="007B48E7"/>
    <w:rsid w:val="007B5289"/>
    <w:rsid w:val="00835A0E"/>
    <w:rsid w:val="00864549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FDB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018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2016-10-26T03:27:00Z</cp:lastPrinted>
  <dcterms:created xsi:type="dcterms:W3CDTF">2016-10-26T03:25:00Z</dcterms:created>
  <dcterms:modified xsi:type="dcterms:W3CDTF">2016-10-26T06:09:00Z</dcterms:modified>
</cp:coreProperties>
</file>