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941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13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13CD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13CD" w:rsidRPr="00E413CD">
              <w:rPr>
                <w:szCs w:val="28"/>
              </w:rPr>
              <w:t>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13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13CD" w:rsidP="0094344A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Приморского края "</w:t>
            </w:r>
            <w:r>
              <w:t xml:space="preserve">О поддержке граждан Российской Федерации, чьи денежные средства привлечены для строительства много-квартирных домов на территории Партизанского городского округа Приморского края </w:t>
            </w:r>
            <w:proofErr w:type="gramStart"/>
            <w:r>
              <w:t>и</w:t>
            </w:r>
            <w:proofErr w:type="gramEnd"/>
            <w:r>
              <w:t xml:space="preserve"> чьи права нарушены</w:t>
            </w:r>
            <w:r w:rsidRPr="00AE0A30">
              <w:t>"</w:t>
            </w:r>
          </w:p>
          <w:p w:rsidR="000B3FB2" w:rsidRPr="00E413CD" w:rsidRDefault="000B3FB2" w:rsidP="0094344A">
            <w:pPr>
              <w:ind w:left="-108"/>
              <w:jc w:val="both"/>
            </w:pPr>
          </w:p>
        </w:tc>
      </w:tr>
    </w:tbl>
    <w:p w:rsidR="00E413CD" w:rsidRDefault="00E413CD" w:rsidP="00E413CD">
      <w:pPr>
        <w:ind w:firstLine="709"/>
      </w:pPr>
      <w:r>
        <w:t xml:space="preserve">Законодательное Собрание Приморского края </w:t>
      </w:r>
    </w:p>
    <w:p w:rsidR="00E413CD" w:rsidRDefault="00E413CD" w:rsidP="00E413CD"/>
    <w:p w:rsidR="00E413CD" w:rsidRDefault="00E413CD" w:rsidP="00E413CD">
      <w:r>
        <w:t>ПОСТАНОВЛЯЕТ:</w:t>
      </w:r>
    </w:p>
    <w:p w:rsidR="00E413CD" w:rsidRDefault="00E413CD" w:rsidP="00E413CD"/>
    <w:p w:rsidR="00E413CD" w:rsidRDefault="00E413CD" w:rsidP="00E413CD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92A83">
        <w:t>"О поддержке граждан Российской Федерации, чьи денежные средства при</w:t>
      </w:r>
      <w:r>
        <w:t>влечены для строительства много</w:t>
      </w:r>
      <w:r w:rsidRPr="00792A83">
        <w:t xml:space="preserve">квартирных домов на территории Партизанского городского округа Приморского края </w:t>
      </w:r>
      <w:proofErr w:type="gramStart"/>
      <w:r w:rsidRPr="00792A83">
        <w:t>и</w:t>
      </w:r>
      <w:proofErr w:type="gramEnd"/>
      <w:r w:rsidRPr="00792A83">
        <w:t xml:space="preserve"> чьи права нарушены"</w:t>
      </w:r>
      <w:r>
        <w:t xml:space="preserve"> в первом чтении</w:t>
      </w:r>
      <w:r>
        <w:rPr>
          <w:szCs w:val="28"/>
        </w:rPr>
        <w:t>.</w:t>
      </w:r>
    </w:p>
    <w:p w:rsidR="00E413CD" w:rsidRDefault="00E413CD" w:rsidP="00E413CD">
      <w:pPr>
        <w:ind w:firstLine="709"/>
        <w:jc w:val="both"/>
      </w:pPr>
    </w:p>
    <w:p w:rsidR="00E413CD" w:rsidRDefault="00E413CD" w:rsidP="00E413CD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 w:rsidRPr="00887B10">
        <w:t>15 ноября 2016</w:t>
      </w:r>
      <w:r w:rsidRPr="004F1494">
        <w:t xml:space="preserve"> года.</w:t>
      </w:r>
    </w:p>
    <w:p w:rsidR="00E413CD" w:rsidRDefault="00E413CD" w:rsidP="00E413CD">
      <w:pPr>
        <w:ind w:firstLine="709"/>
        <w:jc w:val="both"/>
      </w:pPr>
    </w:p>
    <w:p w:rsidR="00E413CD" w:rsidRDefault="00E413CD" w:rsidP="00E413CD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413CD" w:rsidRDefault="00E413CD" w:rsidP="00E413CD">
      <w:pPr>
        <w:jc w:val="both"/>
      </w:pPr>
    </w:p>
    <w:p w:rsidR="00E413CD" w:rsidRDefault="00E413CD" w:rsidP="00E413CD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413CD" w:rsidRDefault="00E413CD" w:rsidP="00E413CD">
      <w:pPr>
        <w:jc w:val="both"/>
      </w:pPr>
    </w:p>
    <w:p w:rsidR="00E413CD" w:rsidRDefault="00E413CD" w:rsidP="00E413CD">
      <w:pPr>
        <w:jc w:val="both"/>
      </w:pPr>
    </w:p>
    <w:p w:rsidR="00E413CD" w:rsidRDefault="00E413CD" w:rsidP="00E413CD">
      <w:pPr>
        <w:jc w:val="both"/>
      </w:pPr>
    </w:p>
    <w:p w:rsidR="00E413CD" w:rsidRDefault="00E413CD" w:rsidP="00E413CD">
      <w:pPr>
        <w:jc w:val="both"/>
      </w:pPr>
      <w:r>
        <w:t>Председатель</w:t>
      </w:r>
    </w:p>
    <w:p w:rsidR="00931FD6" w:rsidRDefault="00E413CD" w:rsidP="00E413C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</w:t>
      </w:r>
      <w:bookmarkStart w:id="0" w:name="_GoBack"/>
      <w:bookmarkEnd w:id="0"/>
      <w:r>
        <w:t>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0F3" w:rsidRDefault="000B40F3">
      <w:r>
        <w:separator/>
      </w:r>
    </w:p>
  </w:endnote>
  <w:endnote w:type="continuationSeparator" w:id="0">
    <w:p w:rsidR="000B40F3" w:rsidRDefault="000B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0F3" w:rsidRDefault="000B40F3">
      <w:r>
        <w:separator/>
      </w:r>
    </w:p>
  </w:footnote>
  <w:footnote w:type="continuationSeparator" w:id="0">
    <w:p w:rsidR="000B40F3" w:rsidRDefault="000B4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13CD"/>
    <w:rsid w:val="00057575"/>
    <w:rsid w:val="000B3FB2"/>
    <w:rsid w:val="000B40F3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13C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2016-10-26T03:34:00Z</cp:lastPrinted>
  <dcterms:created xsi:type="dcterms:W3CDTF">2016-10-26T03:33:00Z</dcterms:created>
  <dcterms:modified xsi:type="dcterms:W3CDTF">2016-10-26T03:34:00Z</dcterms:modified>
</cp:coreProperties>
</file>