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23B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0D23B7" w:rsidP="000D23B7">
            <w:pPr>
              <w:ind w:left="-108"/>
              <w:jc w:val="both"/>
            </w:pPr>
            <w:r w:rsidRPr="000D23B7">
              <w:t>Об изменени</w:t>
            </w:r>
            <w:r>
              <w:t>и</w:t>
            </w:r>
            <w:r w:rsidRPr="000D23B7">
              <w:t xml:space="preserve"> в составе комитета Законодательного Собрания по региональной политике и законности</w:t>
            </w:r>
          </w:p>
        </w:tc>
      </w:tr>
    </w:tbl>
    <w:p w:rsidR="000B3FB2" w:rsidRDefault="000B3FB2"/>
    <w:p w:rsidR="000D23B7" w:rsidRPr="000E493B" w:rsidRDefault="000D23B7" w:rsidP="002F01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E493B">
        <w:rPr>
          <w:bCs/>
          <w:szCs w:val="28"/>
        </w:rPr>
        <w:t xml:space="preserve">В соответствии с </w:t>
      </w:r>
      <w:r>
        <w:rPr>
          <w:bCs/>
          <w:szCs w:val="28"/>
        </w:rPr>
        <w:t xml:space="preserve">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951, Законодательное Собрание Приморского края</w:t>
      </w:r>
    </w:p>
    <w:p w:rsidR="000D23B7" w:rsidRDefault="000D23B7" w:rsidP="000D23B7"/>
    <w:p w:rsidR="000D23B7" w:rsidRDefault="000D23B7" w:rsidP="000D23B7">
      <w:r>
        <w:t>ПОСТАНОВЛЯЕТ:</w:t>
      </w:r>
    </w:p>
    <w:p w:rsidR="000D23B7" w:rsidRDefault="000D23B7" w:rsidP="000D23B7"/>
    <w:p w:rsidR="000D23B7" w:rsidRDefault="000D23B7" w:rsidP="002F01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региональной политике и законности </w:t>
      </w:r>
      <w:proofErr w:type="spellStart"/>
      <w:r>
        <w:rPr>
          <w:bCs/>
          <w:szCs w:val="28"/>
        </w:rPr>
        <w:t>Талабаеву</w:t>
      </w:r>
      <w:proofErr w:type="spellEnd"/>
      <w:r>
        <w:rPr>
          <w:bCs/>
          <w:szCs w:val="28"/>
        </w:rPr>
        <w:t xml:space="preserve"> Людмилу </w:t>
      </w:r>
      <w:proofErr w:type="spellStart"/>
      <w:r>
        <w:rPr>
          <w:bCs/>
          <w:szCs w:val="28"/>
        </w:rPr>
        <w:t>Заумовну</w:t>
      </w:r>
      <w:proofErr w:type="spellEnd"/>
      <w:r w:rsidRPr="000E493B">
        <w:rPr>
          <w:bCs/>
          <w:szCs w:val="28"/>
        </w:rPr>
        <w:t>.</w:t>
      </w:r>
    </w:p>
    <w:p w:rsidR="000D23B7" w:rsidRDefault="000D23B7" w:rsidP="000D23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D23B7" w:rsidRDefault="000D23B7" w:rsidP="002F01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r>
        <w:rPr>
          <w:bCs/>
          <w:szCs w:val="28"/>
        </w:rPr>
        <w:t>региональной политике и законности.</w:t>
      </w:r>
    </w:p>
    <w:p w:rsidR="000D23B7" w:rsidRPr="000E493B" w:rsidRDefault="000D23B7" w:rsidP="000D23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D23B7" w:rsidRPr="000E493B" w:rsidRDefault="000D23B7" w:rsidP="002F01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D23B7" w:rsidRPr="000E493B" w:rsidRDefault="000D23B7" w:rsidP="000D23B7">
      <w:pPr>
        <w:jc w:val="both"/>
        <w:rPr>
          <w:szCs w:val="28"/>
        </w:rPr>
      </w:pPr>
    </w:p>
    <w:p w:rsidR="000D23B7" w:rsidRDefault="000D23B7" w:rsidP="000D23B7">
      <w:pPr>
        <w:jc w:val="both"/>
      </w:pPr>
    </w:p>
    <w:p w:rsidR="000D23B7" w:rsidRDefault="000D23B7" w:rsidP="000D23B7">
      <w:pPr>
        <w:jc w:val="both"/>
      </w:pPr>
    </w:p>
    <w:p w:rsidR="000D23B7" w:rsidRDefault="000D23B7" w:rsidP="000D23B7">
      <w:pPr>
        <w:jc w:val="both"/>
      </w:pPr>
      <w:r>
        <w:t>Председатель</w:t>
      </w:r>
    </w:p>
    <w:p w:rsidR="000D23B7" w:rsidRDefault="000D23B7" w:rsidP="000D23B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D23B7" w:rsidRDefault="000D23B7"/>
    <w:sectPr w:rsidR="000D23B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3B7" w:rsidRDefault="000D23B7">
      <w:r>
        <w:separator/>
      </w:r>
    </w:p>
  </w:endnote>
  <w:endnote w:type="continuationSeparator" w:id="0">
    <w:p w:rsidR="000D23B7" w:rsidRDefault="000D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3B7" w:rsidRDefault="000D23B7">
      <w:r>
        <w:separator/>
      </w:r>
    </w:p>
  </w:footnote>
  <w:footnote w:type="continuationSeparator" w:id="0">
    <w:p w:rsidR="000D23B7" w:rsidRDefault="000D2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3B7"/>
    <w:rsid w:val="00057575"/>
    <w:rsid w:val="0007488C"/>
    <w:rsid w:val="000B3FB2"/>
    <w:rsid w:val="000D23B7"/>
    <w:rsid w:val="000D628E"/>
    <w:rsid w:val="000E5228"/>
    <w:rsid w:val="00122113"/>
    <w:rsid w:val="00123119"/>
    <w:rsid w:val="00155F7F"/>
    <w:rsid w:val="002F015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3;&#1072;&#1084;&#1077;&#1085;&#1090;&#1091;%20&#1076;&#1077;&#1087;&#1091;&#1090;%20&#1101;&#1090;&#1080;&#1082;&#1077;%20&#1080;%20&#1086;&#1088;&#1075;%20&#1088;&#1072;&#1073;&#1086;&#1090;&#1099;%20&#1047;&#1057;\&#1047;&#1072;&#1089;&#1077;&#1076;&#1072;&#1085;&#1080;&#1103;%20&#1082;&#1086;&#1084;&#1080;&#1090;&#1077;&#1090;&#1086;&#1074;\2016%20&#1075;&#1086;&#1076;%206%20&#1089;&#1086;&#1079;&#1099;&#1074;\13.10.2016\3.&#1048;&#1079;&#1084;%20&#1089;&#1086;&#1089;&#1090;&#1072;&#1074;&#1072;%20&#1082;&#1086;&#1084;&#1080;&#1090;&#1077;&#1090;&#1072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2</TotalTime>
  <Pages>1</Pages>
  <Words>102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Мельчакова</cp:lastModifiedBy>
  <cp:revision>2</cp:revision>
  <cp:lastPrinted>2014-07-16T00:09:00Z</cp:lastPrinted>
  <dcterms:created xsi:type="dcterms:W3CDTF">2016-10-13T06:29:00Z</dcterms:created>
  <dcterms:modified xsi:type="dcterms:W3CDTF">2016-10-14T05:07:00Z</dcterms:modified>
</cp:coreProperties>
</file>