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E7E0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101882" w:rsidP="00DC1815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0188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FD42A5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FD42A5">
              <w:t>й</w:t>
            </w:r>
            <w:r>
              <w:t xml:space="preserve"> в  </w:t>
            </w:r>
            <w:r w:rsidR="00101882">
              <w:t xml:space="preserve">статью </w:t>
            </w:r>
            <w:r w:rsidR="00FD42A5">
              <w:t>22</w:t>
            </w:r>
            <w:r w:rsidR="00101882">
              <w:t xml:space="preserve"> </w:t>
            </w:r>
            <w:r>
              <w:t>Закон</w:t>
            </w:r>
            <w:r w:rsidR="00101882">
              <w:t>а</w:t>
            </w:r>
            <w:r>
              <w:t xml:space="preserve">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AE7E01">
        <w:t>й</w:t>
      </w:r>
      <w:bookmarkStart w:id="0" w:name="_GoBack"/>
      <w:bookmarkEnd w:id="0"/>
      <w:r w:rsidR="000457F7">
        <w:t xml:space="preserve"> в </w:t>
      </w:r>
      <w:r w:rsidR="00101882">
        <w:t xml:space="preserve">статью </w:t>
      </w:r>
      <w:r w:rsidR="00FD42A5">
        <w:t>22</w:t>
      </w:r>
      <w:r w:rsidR="000457F7">
        <w:t xml:space="preserve"> Закон</w:t>
      </w:r>
      <w:r w:rsidR="00101882">
        <w:t>а</w:t>
      </w:r>
      <w:r w:rsidR="000457F7">
        <w:t xml:space="preserve">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472729" w:rsidRDefault="00472729" w:rsidP="000457F7">
      <w:pPr>
        <w:ind w:firstLine="709"/>
        <w:jc w:val="both"/>
      </w:pPr>
    </w:p>
    <w:p w:rsidR="00CC1C98" w:rsidRDefault="00472729" w:rsidP="000457F7">
      <w:pPr>
        <w:ind w:firstLine="709"/>
        <w:jc w:val="both"/>
      </w:pPr>
      <w:r w:rsidRPr="00472729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</w:t>
      </w:r>
      <w:r>
        <w:t>1</w:t>
      </w:r>
      <w:r w:rsidRPr="00472729">
        <w:t xml:space="preserve"> ноября 201</w:t>
      </w:r>
      <w:r>
        <w:t>6</w:t>
      </w:r>
      <w:r w:rsidRPr="00472729">
        <w:t xml:space="preserve"> года.</w:t>
      </w:r>
    </w:p>
    <w:p w:rsidR="00472729" w:rsidRDefault="00472729" w:rsidP="000457F7">
      <w:pPr>
        <w:ind w:firstLine="709"/>
        <w:jc w:val="both"/>
      </w:pPr>
    </w:p>
    <w:p w:rsidR="004B5EB2" w:rsidRDefault="00613293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FD42A5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613293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1A8" w:rsidRDefault="001331A8">
      <w:r>
        <w:separator/>
      </w:r>
    </w:p>
  </w:endnote>
  <w:endnote w:type="continuationSeparator" w:id="0">
    <w:p w:rsidR="001331A8" w:rsidRDefault="0013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1A8" w:rsidRDefault="001331A8">
      <w:r>
        <w:separator/>
      </w:r>
    </w:p>
  </w:footnote>
  <w:footnote w:type="continuationSeparator" w:id="0">
    <w:p w:rsidR="001331A8" w:rsidRDefault="0013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922F9"/>
    <w:rsid w:val="000B3FB2"/>
    <w:rsid w:val="000D628E"/>
    <w:rsid w:val="000E5228"/>
    <w:rsid w:val="00101882"/>
    <w:rsid w:val="00123119"/>
    <w:rsid w:val="0012745B"/>
    <w:rsid w:val="001331A8"/>
    <w:rsid w:val="00155F7F"/>
    <w:rsid w:val="00162F91"/>
    <w:rsid w:val="00203DD3"/>
    <w:rsid w:val="0022479E"/>
    <w:rsid w:val="002B6843"/>
    <w:rsid w:val="00310478"/>
    <w:rsid w:val="00312D93"/>
    <w:rsid w:val="003325F4"/>
    <w:rsid w:val="003702E6"/>
    <w:rsid w:val="00392E21"/>
    <w:rsid w:val="00393523"/>
    <w:rsid w:val="003942D8"/>
    <w:rsid w:val="003C4929"/>
    <w:rsid w:val="0045483D"/>
    <w:rsid w:val="00472729"/>
    <w:rsid w:val="00496906"/>
    <w:rsid w:val="004B5EB2"/>
    <w:rsid w:val="004B69FA"/>
    <w:rsid w:val="004D1A01"/>
    <w:rsid w:val="005018D7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A13794"/>
    <w:rsid w:val="00A26C60"/>
    <w:rsid w:val="00A93332"/>
    <w:rsid w:val="00AD57B1"/>
    <w:rsid w:val="00AE5EE6"/>
    <w:rsid w:val="00AE7E01"/>
    <w:rsid w:val="00B67426"/>
    <w:rsid w:val="00BA58C7"/>
    <w:rsid w:val="00C20E8F"/>
    <w:rsid w:val="00C31292"/>
    <w:rsid w:val="00C97A3F"/>
    <w:rsid w:val="00CA7E54"/>
    <w:rsid w:val="00CC1C98"/>
    <w:rsid w:val="00CE19DF"/>
    <w:rsid w:val="00D02716"/>
    <w:rsid w:val="00DC1815"/>
    <w:rsid w:val="00DF01B2"/>
    <w:rsid w:val="00E93A7F"/>
    <w:rsid w:val="00EA1250"/>
    <w:rsid w:val="00EE0ED4"/>
    <w:rsid w:val="00EF502B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33</TotalTime>
  <Pages>1</Pages>
  <Words>123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34</cp:revision>
  <cp:lastPrinted>2014-06-11T03:07:00Z</cp:lastPrinted>
  <dcterms:created xsi:type="dcterms:W3CDTF">2014-10-13T22:19:00Z</dcterms:created>
  <dcterms:modified xsi:type="dcterms:W3CDTF">2016-10-13T06:39:00Z</dcterms:modified>
</cp:coreProperties>
</file>