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741BF2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8769D2" w:rsidRPr="008769D2" w:rsidRDefault="008769D2" w:rsidP="008769D2">
                        <w:pPr>
                          <w:rPr>
                            <w:sz w:val="20"/>
                          </w:rPr>
                        </w:pPr>
                        <w:r w:rsidRPr="008769D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8769D2" w:rsidRPr="008769D2" w:rsidRDefault="008769D2" w:rsidP="008769D2">
                        <w:pPr>
                          <w:rPr>
                            <w:sz w:val="20"/>
                          </w:rPr>
                        </w:pPr>
                        <w:r w:rsidRPr="008769D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8769D2" w:rsidP="008769D2">
                        <w:pPr>
                          <w:rPr>
                            <w:sz w:val="20"/>
                          </w:rPr>
                        </w:pPr>
                        <w:r w:rsidRPr="008769D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769D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769D2">
            <w:pPr>
              <w:ind w:left="-108"/>
              <w:jc w:val="both"/>
            </w:pPr>
            <w:bookmarkStart w:id="0" w:name="_GoBack"/>
            <w:bookmarkEnd w:id="0"/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23146D">
              <w:t xml:space="preserve"> статью </w:t>
            </w:r>
            <w:r w:rsidR="008769D2">
              <w:t>16</w:t>
            </w:r>
            <w:r>
              <w:t xml:space="preserve"> Закон</w:t>
            </w:r>
            <w:r w:rsidR="0023146D">
              <w:t>а</w:t>
            </w:r>
            <w:r>
              <w:t xml:space="preserve"> Приморского </w:t>
            </w:r>
            <w:r w:rsidR="00B438D2">
              <w:t xml:space="preserve">   </w:t>
            </w:r>
            <w:r>
              <w:t>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146D">
        <w:t xml:space="preserve"> статью </w:t>
      </w:r>
      <w:r w:rsidR="008769D2">
        <w:t>16</w:t>
      </w:r>
      <w:r w:rsidR="0023146D">
        <w:t xml:space="preserve"> </w:t>
      </w:r>
      <w:r w:rsidR="000457F7">
        <w:t>Закон</w:t>
      </w:r>
      <w:r w:rsidR="00B438D2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4360D4" w:rsidRDefault="004360D4" w:rsidP="000457F7">
      <w:pPr>
        <w:ind w:firstLine="709"/>
        <w:jc w:val="both"/>
      </w:pPr>
    </w:p>
    <w:p w:rsidR="004360D4" w:rsidRDefault="00887CCF" w:rsidP="000457F7">
      <w:pPr>
        <w:ind w:firstLine="709"/>
        <w:jc w:val="both"/>
      </w:pPr>
      <w:r>
        <w:t>2</w:t>
      </w:r>
      <w:r w:rsidR="004360D4" w:rsidRPr="004360D4">
        <w:t>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11 ноября 2016 года.</w:t>
      </w:r>
    </w:p>
    <w:p w:rsidR="00CC1C98" w:rsidRDefault="00CC1C98" w:rsidP="000457F7">
      <w:pPr>
        <w:ind w:firstLine="709"/>
        <w:jc w:val="both"/>
      </w:pPr>
    </w:p>
    <w:p w:rsidR="004B5EB2" w:rsidRDefault="00887CCF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887CCF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3325F4"/>
    <w:rsid w:val="003702E6"/>
    <w:rsid w:val="00392E21"/>
    <w:rsid w:val="00393523"/>
    <w:rsid w:val="003942D8"/>
    <w:rsid w:val="003D20FD"/>
    <w:rsid w:val="004336E7"/>
    <w:rsid w:val="004360D4"/>
    <w:rsid w:val="0045483D"/>
    <w:rsid w:val="00491718"/>
    <w:rsid w:val="004B5EB2"/>
    <w:rsid w:val="004B69FA"/>
    <w:rsid w:val="004D1A01"/>
    <w:rsid w:val="005A6019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769D2"/>
    <w:rsid w:val="00880587"/>
    <w:rsid w:val="008818A7"/>
    <w:rsid w:val="00887CCF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42</TotalTime>
  <Pages>1</Pages>
  <Words>127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32</cp:revision>
  <cp:lastPrinted>2016-02-16T06:23:00Z</cp:lastPrinted>
  <dcterms:created xsi:type="dcterms:W3CDTF">2014-10-13T22:19:00Z</dcterms:created>
  <dcterms:modified xsi:type="dcterms:W3CDTF">2016-10-13T06:20:00Z</dcterms:modified>
</cp:coreProperties>
</file>